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39D53" w14:textId="1E79B88C" w:rsidR="00C2524E" w:rsidRPr="003A7C78" w:rsidRDefault="00AD2E16">
      <w:pPr>
        <w:rPr>
          <w:sz w:val="2"/>
        </w:rPr>
      </w:pPr>
      <w:r>
        <w:rPr>
          <w:sz w:val="2"/>
        </w:rPr>
        <w:fldChar w:fldCharType="begin"/>
      </w:r>
      <w:r>
        <w:rPr>
          <w:sz w:val="2"/>
        </w:rPr>
        <w:instrText xml:space="preserve">  </w:instrText>
      </w:r>
      <w:r>
        <w:rPr>
          <w:sz w:val="2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9"/>
      </w:tblGrid>
      <w:tr w:rsidR="00C2524E" w:rsidRPr="003A7C78" w14:paraId="6E886463" w14:textId="77777777">
        <w:trPr>
          <w:trHeight w:hRule="exact" w:val="4820"/>
        </w:trPr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</w:tcPr>
          <w:p w14:paraId="252744D5" w14:textId="77777777" w:rsidR="00C2524E" w:rsidRPr="003A7C78" w:rsidRDefault="00C2524E"/>
        </w:tc>
      </w:tr>
    </w:tbl>
    <w:p w14:paraId="01800EF9" w14:textId="77777777" w:rsidR="00C2524E" w:rsidRPr="00030A4F" w:rsidRDefault="00C2524E">
      <w:pPr>
        <w:rPr>
          <w:sz w:val="2"/>
        </w:rPr>
        <w:sectPr w:rsidR="00C2524E" w:rsidRPr="00030A4F">
          <w:footerReference w:type="default" r:id="rId11"/>
          <w:footerReference w:type="first" r:id="rId12"/>
          <w:pgSz w:w="11906" w:h="16838" w:code="9"/>
          <w:pgMar w:top="454" w:right="680" w:bottom="1588" w:left="1361" w:header="284" w:footer="454" w:gutter="0"/>
          <w:cols w:space="720"/>
          <w:titlePg/>
        </w:sectPr>
      </w:pPr>
    </w:p>
    <w:p w14:paraId="28CB143D" w14:textId="77777777" w:rsidR="00C2524E" w:rsidRPr="003F59EE" w:rsidRDefault="00C2524E" w:rsidP="00C86548">
      <w:pPr>
        <w:suppressAutoHyphens/>
        <w:rPr>
          <w:szCs w:val="22"/>
        </w:rPr>
      </w:pPr>
    </w:p>
    <w:p w14:paraId="11D44154" w14:textId="77777777" w:rsidR="00C2524E" w:rsidRPr="003F59EE" w:rsidRDefault="00C2524E" w:rsidP="00C86548">
      <w:pPr>
        <w:suppressAutoHyphens/>
        <w:rPr>
          <w:szCs w:val="22"/>
        </w:rPr>
      </w:pPr>
    </w:p>
    <w:p w14:paraId="16DAF857" w14:textId="39FA32E2" w:rsidR="00835F5A" w:rsidRPr="003A7C78" w:rsidRDefault="00835F5A" w:rsidP="00C86548">
      <w:pPr>
        <w:suppressAutoHyphens/>
      </w:pPr>
      <w:r w:rsidRPr="003A7C78">
        <w:t xml:space="preserve">Erkrankung </w:t>
      </w:r>
      <w:sdt>
        <w:sdtPr>
          <w:id w:val="-1947529435"/>
          <w:placeholder>
            <w:docPart w:val="CE67F629922B4791A43CD472500AF4F1"/>
          </w:placeholder>
          <w:showingPlcHdr/>
        </w:sdtPr>
        <w:sdtContent>
          <w:r w:rsidR="00844757">
            <w:rPr>
              <w:rStyle w:val="Platzhaltertext"/>
              <w:rFonts w:cs="Arial"/>
              <w:vanish/>
              <w:color w:val="FF0000"/>
            </w:rPr>
            <w:t>[</w:t>
          </w:r>
          <w:r w:rsidR="00844757">
            <w:rPr>
              <w:rStyle w:val="Platzhaltertext"/>
              <w:vanish/>
              <w:color w:val="FF0000"/>
            </w:rPr>
            <w:t>…</w:t>
          </w:r>
          <w:r w:rsidR="00844757">
            <w:rPr>
              <w:rStyle w:val="Platzhaltertext"/>
              <w:rFonts w:cs="Arial"/>
              <w:vanish/>
              <w:color w:val="FF0000"/>
            </w:rPr>
            <w:t>]</w:t>
          </w:r>
        </w:sdtContent>
      </w:sdt>
      <w:r w:rsidR="009D07C5">
        <w:fldChar w:fldCharType="begin">
          <w:ffData>
            <w:name w:val=""/>
            <w:enabled/>
            <w:calcOnExit w:val="0"/>
            <w:textInput/>
          </w:ffData>
        </w:fldChar>
      </w:r>
      <w:r w:rsidR="007747F7">
        <w:instrText xml:space="preserve"> FORMTEXT </w:instrText>
      </w:r>
      <w:r w:rsidR="009D07C5">
        <w:fldChar w:fldCharType="separate"/>
      </w:r>
      <w:r w:rsidR="009D07C5">
        <w:fldChar w:fldCharType="end"/>
      </w:r>
      <w:r w:rsidRPr="003A7C78">
        <w:t xml:space="preserve">, geb. </w:t>
      </w:r>
      <w:sdt>
        <w:sdtPr>
          <w:id w:val="122508687"/>
          <w:placeholder>
            <w:docPart w:val="991F94536AB94D45A02058B350FCC3B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="00844757">
            <w:rPr>
              <w:rStyle w:val="Platzhaltertext"/>
              <w:rFonts w:cs="Arial"/>
              <w:vanish/>
              <w:color w:val="FF0000"/>
            </w:rPr>
            <w:t>[</w:t>
          </w:r>
          <w:r w:rsidR="00844757">
            <w:rPr>
              <w:rStyle w:val="Platzhaltertext"/>
              <w:vanish/>
              <w:color w:val="FF0000"/>
            </w:rPr>
            <w:t>…</w:t>
          </w:r>
          <w:r w:rsidR="00844757">
            <w:rPr>
              <w:rStyle w:val="Platzhaltertext"/>
              <w:rFonts w:cs="Arial"/>
              <w:vanish/>
              <w:color w:val="FF0000"/>
            </w:rPr>
            <w:t>]</w:t>
          </w:r>
        </w:sdtContent>
      </w:sdt>
    </w:p>
    <w:p w14:paraId="5FF8CB67" w14:textId="5509EA4C" w:rsidR="008F6096" w:rsidRPr="008F6096" w:rsidRDefault="008F6096" w:rsidP="008F6096">
      <w:pPr>
        <w:rPr>
          <w:b/>
          <w:bCs/>
        </w:rPr>
      </w:pPr>
      <w:r w:rsidRPr="008F6096">
        <w:rPr>
          <w:b/>
          <w:bCs/>
        </w:rPr>
        <w:t>Behandlungsauftrag nach Anerkennung einer Berufskrankheit Nr</w:t>
      </w:r>
      <w:r>
        <w:rPr>
          <w:b/>
          <w:bCs/>
        </w:rPr>
        <w:t>. </w:t>
      </w:r>
      <w:r w:rsidRPr="008F6096">
        <w:rPr>
          <w:b/>
          <w:bCs/>
        </w:rPr>
        <w:t>5101</w:t>
      </w:r>
    </w:p>
    <w:p w14:paraId="6975E201" w14:textId="77777777" w:rsidR="00835F5A" w:rsidRPr="003F59EE" w:rsidRDefault="00835F5A" w:rsidP="00C86548">
      <w:pPr>
        <w:tabs>
          <w:tab w:val="left" w:pos="1335"/>
        </w:tabs>
        <w:suppressAutoHyphens/>
        <w:rPr>
          <w:szCs w:val="22"/>
        </w:rPr>
      </w:pPr>
    </w:p>
    <w:p w14:paraId="6A6C31FD" w14:textId="77777777" w:rsidR="00835F5A" w:rsidRPr="003F59EE" w:rsidRDefault="00835F5A" w:rsidP="00C86548">
      <w:pPr>
        <w:suppressAutoHyphens/>
        <w:rPr>
          <w:szCs w:val="22"/>
        </w:rPr>
      </w:pPr>
    </w:p>
    <w:p w14:paraId="53C6B58A" w14:textId="77777777" w:rsidR="005419A3" w:rsidRPr="008B4BC3" w:rsidRDefault="00000000" w:rsidP="00C86548">
      <w:pPr>
        <w:suppressAutoHyphens/>
      </w:pPr>
      <w:sdt>
        <w:sdtPr>
          <w:id w:val="1704823767"/>
          <w:placeholder>
            <w:docPart w:val="A46DD7EED6EA471497FDC71301E3C039"/>
          </w:placeholder>
          <w:showingPlcHdr/>
        </w:sdtPr>
        <w:sdtContent>
          <w:r w:rsidR="006A3A2B" w:rsidRPr="00844757">
            <w:rPr>
              <w:rStyle w:val="Platzhaltertext"/>
              <w:rFonts w:cs="Arial"/>
              <w:vanish/>
              <w:color w:val="FF0000"/>
            </w:rPr>
            <w:t>Anrede</w:t>
          </w:r>
        </w:sdtContent>
      </w:sdt>
      <w:r w:rsidR="00B37AD0">
        <w:t>,</w:t>
      </w:r>
    </w:p>
    <w:p w14:paraId="092F47ED" w14:textId="77777777" w:rsidR="00835F5A" w:rsidRPr="003A7C78" w:rsidRDefault="00835F5A" w:rsidP="00C86548">
      <w:pPr>
        <w:suppressAutoHyphens/>
      </w:pPr>
    </w:p>
    <w:p w14:paraId="441E3E86" w14:textId="662FD757" w:rsidR="008F6096" w:rsidRPr="008F6096" w:rsidRDefault="008F6096" w:rsidP="008F6096">
      <w:r w:rsidRPr="008F6096">
        <w:t>wir haben bei der versicherten Person eine Berufskrankheit Nr.</w:t>
      </w:r>
      <w:r>
        <w:t> </w:t>
      </w:r>
      <w:r w:rsidRPr="008F6096">
        <w:t xml:space="preserve">5101 – schwere oder wiederholt rückfällige Hauterkrankung </w:t>
      </w:r>
      <w:r>
        <w:t>–</w:t>
      </w:r>
      <w:r w:rsidRPr="008F6096">
        <w:t xml:space="preserve"> anerkannt.</w:t>
      </w:r>
    </w:p>
    <w:p w14:paraId="575176B1" w14:textId="77777777" w:rsidR="008F6096" w:rsidRPr="008F6096" w:rsidRDefault="008F6096" w:rsidP="008F6096"/>
    <w:p w14:paraId="6B434BB3" w14:textId="77777777" w:rsidR="008F6096" w:rsidRPr="008F6096" w:rsidRDefault="008F6096" w:rsidP="008F6096">
      <w:r w:rsidRPr="008F6096">
        <w:t>Folge(n) der Berufskrankheit:</w:t>
      </w:r>
    </w:p>
    <w:p w14:paraId="0FBC0558" w14:textId="6FE7C053" w:rsidR="008F6096" w:rsidRPr="008F6096" w:rsidRDefault="00000000" w:rsidP="008F6096">
      <w:sdt>
        <w:sdtPr>
          <w:id w:val="-324509773"/>
          <w:placeholder>
            <w:docPart w:val="5E0A7C90C9794F5BB6B16F7E1FB3233E"/>
          </w:placeholder>
          <w:showingPlcHdr/>
        </w:sdtPr>
        <w:sdtContent>
          <w:r w:rsidR="008F6096" w:rsidRPr="007A217E">
            <w:rPr>
              <w:rStyle w:val="Platzhaltertext"/>
              <w:rFonts w:cs="Arial"/>
              <w:vanish/>
              <w:color w:val="FF0000"/>
            </w:rPr>
            <w:t>[Freitext]</w:t>
          </w:r>
        </w:sdtContent>
      </w:sdt>
    </w:p>
    <w:sdt>
      <w:sdtPr>
        <w:alias w:val="BK-unabhängige (Haut-)Erkrankungen"/>
        <w:tag w:val="BK-unabhängige (Haut-)Erkrankungen"/>
        <w:id w:val="1505629594"/>
        <w:placeholder>
          <w:docPart w:val="8DBE166A05C646CDAA922CA866A5E5DE"/>
        </w:placeholder>
        <w:showingPlcHdr/>
        <w:docPartList>
          <w:docPartGallery w:val="AutoText"/>
          <w:docPartCategory w:val="AP815"/>
        </w:docPartList>
      </w:sdtPr>
      <w:sdtContent>
        <w:p w14:paraId="6BB6184D" w14:textId="5FAD4445" w:rsidR="001746FB" w:rsidRPr="008F6096" w:rsidRDefault="00C45F17" w:rsidP="008F6096">
          <w:r w:rsidRPr="006B6804">
            <w:rPr>
              <w:rStyle w:val="Platzhaltertext"/>
              <w:vanish/>
              <w:color w:val="FF0000"/>
            </w:rPr>
            <w:t>Textbaustein – BK-unabhängige (Haut-)Erkrankung</w:t>
          </w:r>
          <w:r>
            <w:rPr>
              <w:rStyle w:val="Platzhaltertext"/>
              <w:vanish/>
              <w:color w:val="FF0000"/>
            </w:rPr>
            <w:t>en</w:t>
          </w:r>
        </w:p>
      </w:sdtContent>
    </w:sdt>
    <w:sdt>
      <w:sdtPr>
        <w:alias w:val="Ausübung hautbelastende Tätigkeit"/>
        <w:tag w:val="Ausübung hautbelastende Tätigkeit"/>
        <w:id w:val="1591191574"/>
        <w:placeholder>
          <w:docPart w:val="AD0CAFBBA0764429A032A4192A24ACC0"/>
        </w:placeholder>
        <w:showingPlcHdr/>
        <w:docPartList>
          <w:docPartGallery w:val="AutoText"/>
          <w:docPartCategory w:val="AP817"/>
        </w:docPartList>
      </w:sdtPr>
      <w:sdtContent>
        <w:p w14:paraId="51E49D68" w14:textId="25D4D2C9" w:rsidR="00063C4A" w:rsidRDefault="000A189B" w:rsidP="00063C4A">
          <w:r w:rsidRPr="006527BE">
            <w:rPr>
              <w:rStyle w:val="FormatvorlagePlatzhaltertextRot"/>
            </w:rPr>
            <w:t>Textbaustein – Ausübung hautbelastende Tätigkeit</w:t>
          </w:r>
        </w:p>
      </w:sdtContent>
    </w:sdt>
    <w:sdt>
      <w:sdtPr>
        <w:alias w:val="Besonderheiten"/>
        <w:tag w:val="Besonderheiten"/>
        <w:id w:val="81275846"/>
        <w:placeholder>
          <w:docPart w:val="6AC5BEEE8FE54801A81211B275523810"/>
        </w:placeholder>
        <w:showingPlcHdr/>
        <w:docPartList>
          <w:docPartGallery w:val="AutoText"/>
          <w:docPartCategory w:val="AP814"/>
        </w:docPartList>
      </w:sdtPr>
      <w:sdtContent>
        <w:p w14:paraId="69FB02AC" w14:textId="77777777" w:rsidR="00823A29" w:rsidRDefault="00823A29" w:rsidP="00823A29">
          <w:r w:rsidRPr="00DA0372">
            <w:rPr>
              <w:rStyle w:val="Platzhaltertext"/>
              <w:vanish/>
              <w:color w:val="FF0000"/>
            </w:rPr>
            <w:t>Textbaustein – Besonderheiten</w:t>
          </w:r>
        </w:p>
      </w:sdtContent>
    </w:sdt>
    <w:p w14:paraId="78AFEB89" w14:textId="348E1C9B" w:rsidR="0039414C" w:rsidRDefault="0039414C" w:rsidP="0039414C">
      <w:r w:rsidRPr="00C57F4B">
        <w:t>Ihre Auskunftspflicht ergibt sich aus den §§</w:t>
      </w:r>
      <w:r>
        <w:t> </w:t>
      </w:r>
      <w:r w:rsidRPr="00C57F4B">
        <w:t>201 bis 203 Sozialgesetzbuch</w:t>
      </w:r>
      <w:r>
        <w:t> </w:t>
      </w:r>
      <w:r w:rsidRPr="00C57F4B">
        <w:t>VII. Sie benötigen zur Datenübermittlung keine Einwilligung der versicherten Person. Gebühren und Auslagen erhalten Sie nach der UV-GOÄ.</w:t>
      </w:r>
    </w:p>
    <w:p w14:paraId="4AEC2DCA" w14:textId="77777777" w:rsidR="00823A29" w:rsidRPr="00C57F4B" w:rsidRDefault="00823A29" w:rsidP="0039414C"/>
    <w:p w14:paraId="6FFE1985" w14:textId="77777777" w:rsidR="008F6096" w:rsidRPr="008F6096" w:rsidRDefault="008F6096" w:rsidP="008F6096">
      <w:r w:rsidRPr="008F6096">
        <w:t>Vielen Dank.</w:t>
      </w:r>
    </w:p>
    <w:p w14:paraId="0225F8A9" w14:textId="77777777" w:rsidR="008F6096" w:rsidRPr="008F6096" w:rsidRDefault="008F6096" w:rsidP="008F6096"/>
    <w:p w14:paraId="474FEA05" w14:textId="4A78FC74" w:rsidR="004D4C91" w:rsidRDefault="008F6096">
      <w:r w:rsidRPr="008F6096">
        <w:t>Mit freundlichen Grüßen</w:t>
      </w:r>
    </w:p>
    <w:sectPr w:rsidR="004D4C91" w:rsidSect="004B68CB">
      <w:headerReference w:type="default" r:id="rId13"/>
      <w:footerReference w:type="default" r:id="rId14"/>
      <w:type w:val="continuous"/>
      <w:pgSz w:w="11906" w:h="16838" w:code="9"/>
      <w:pgMar w:top="1134" w:right="680" w:bottom="737" w:left="1361" w:header="567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7DA90" w14:textId="77777777" w:rsidR="00777C1B" w:rsidRDefault="00777C1B">
      <w:r>
        <w:separator/>
      </w:r>
    </w:p>
  </w:endnote>
  <w:endnote w:type="continuationSeparator" w:id="0">
    <w:p w14:paraId="6E499B39" w14:textId="77777777" w:rsidR="00777C1B" w:rsidRDefault="00777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EFBB7" w14:textId="049BDCD2" w:rsidR="00262DD8" w:rsidRDefault="003A4823">
    <w:pPr>
      <w:pStyle w:val="Fuzeile"/>
      <w:tabs>
        <w:tab w:val="clear" w:pos="4536"/>
        <w:tab w:val="clear" w:pos="9072"/>
        <w:tab w:val="right" w:pos="9498"/>
      </w:tabs>
      <w:spacing w:before="80"/>
    </w:pPr>
    <w:fldSimple w:instr=" TITLE \* MERGEFORMAT ">
      <w:r>
        <w:t>Auftrag ambulante Behandlung nach Anerkennung einer BK 5101</w:t>
      </w:r>
    </w:fldSimple>
    <w:r w:rsidR="00262DD8">
      <w:rPr>
        <w:sz w:val="14"/>
      </w:rPr>
      <w:t xml:space="preserve">  </w:t>
    </w:r>
    <w:fldSimple w:instr=" SUBJECT  \* MERGEFORMAT ">
      <w:r w:rsidRPr="003A4823">
        <w:rPr>
          <w:sz w:val="14"/>
        </w:rPr>
        <w:t>0123</w:t>
      </w:r>
    </w:fldSimple>
    <w:r w:rsidR="00262DD8">
      <w:rPr>
        <w:sz w:val="14"/>
      </w:rPr>
      <w:t xml:space="preserve">  </w:t>
    </w:r>
    <w:r w:rsidR="00262DD8">
      <w:rPr>
        <w:sz w:val="14"/>
      </w:rPr>
      <w:fldChar w:fldCharType="begin"/>
    </w:r>
    <w:r w:rsidR="00262DD8">
      <w:rPr>
        <w:sz w:val="14"/>
      </w:rPr>
      <w:instrText xml:space="preserve"> COMMENTS  \* MERGEFORMAT </w:instrText>
    </w:r>
    <w:r w:rsidR="00262DD8">
      <w:rPr>
        <w:sz w:val="14"/>
      </w:rPr>
      <w:fldChar w:fldCharType="end"/>
    </w:r>
    <w:r w:rsidR="00262DD8">
      <w:rPr>
        <w:sz w:val="14"/>
      </w:rPr>
      <w:tab/>
    </w:r>
    <w:r w:rsidR="00262DD8">
      <w:fldChar w:fldCharType="begin"/>
    </w:r>
    <w:r w:rsidR="00262DD8">
      <w:instrText xml:space="preserve">IF </w:instrText>
    </w:r>
    <w:r w:rsidR="00262DD8">
      <w:fldChar w:fldCharType="begin"/>
    </w:r>
    <w:r w:rsidR="00262DD8">
      <w:instrText>=</w:instrText>
    </w:r>
    <w:r w:rsidR="00262DD8">
      <w:fldChar w:fldCharType="begin"/>
    </w:r>
    <w:r w:rsidR="00262DD8">
      <w:instrText>NUMPAGES</w:instrText>
    </w:r>
    <w:r w:rsidR="00262DD8">
      <w:fldChar w:fldCharType="separate"/>
    </w:r>
    <w:r w:rsidR="00281B88">
      <w:rPr>
        <w:noProof/>
      </w:rPr>
      <w:instrText>3</w:instrText>
    </w:r>
    <w:r w:rsidR="00262DD8">
      <w:fldChar w:fldCharType="end"/>
    </w:r>
    <w:r w:rsidR="00262DD8">
      <w:instrText xml:space="preserve"> - </w:instrText>
    </w:r>
    <w:r w:rsidR="00262DD8">
      <w:fldChar w:fldCharType="begin"/>
    </w:r>
    <w:r w:rsidR="00262DD8">
      <w:instrText>PAGE</w:instrText>
    </w:r>
    <w:r w:rsidR="00262DD8">
      <w:fldChar w:fldCharType="separate"/>
    </w:r>
    <w:r w:rsidR="00281B88">
      <w:rPr>
        <w:noProof/>
      </w:rPr>
      <w:instrText>1</w:instrText>
    </w:r>
    <w:r w:rsidR="00262DD8">
      <w:fldChar w:fldCharType="end"/>
    </w:r>
    <w:r w:rsidR="00262DD8">
      <w:instrText xml:space="preserve"> </w:instrText>
    </w:r>
    <w:r w:rsidR="00262DD8">
      <w:fldChar w:fldCharType="separate"/>
    </w:r>
    <w:r w:rsidR="00281B88">
      <w:rPr>
        <w:noProof/>
      </w:rPr>
      <w:instrText>2</w:instrText>
    </w:r>
    <w:r w:rsidR="00262DD8">
      <w:fldChar w:fldCharType="end"/>
    </w:r>
    <w:r w:rsidR="00262DD8">
      <w:instrText xml:space="preserve"> &gt; 0 "..."</w:instrText>
    </w:r>
    <w:r w:rsidR="00262DD8">
      <w:fldChar w:fldCharType="separate"/>
    </w:r>
    <w:r w:rsidR="00281B88">
      <w:rPr>
        <w:noProof/>
      </w:rPr>
      <w:t>...</w:t>
    </w:r>
    <w:r w:rsidR="00262DD8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79"/>
    </w:tblGrid>
    <w:tr w:rsidR="00262DD8" w:rsidRPr="005419A3" w14:paraId="342A656F" w14:textId="77777777">
      <w:trPr>
        <w:trHeight w:hRule="exact" w:val="1134"/>
      </w:trPr>
      <w:tc>
        <w:tcPr>
          <w:tcW w:w="9979" w:type="dxa"/>
        </w:tcPr>
        <w:p w14:paraId="1E3A0DA6" w14:textId="29B2F70B" w:rsidR="00262DD8" w:rsidRPr="005419A3" w:rsidRDefault="00262DD8" w:rsidP="00BB2F4C">
          <w:pPr>
            <w:pStyle w:val="Fuzeile"/>
            <w:tabs>
              <w:tab w:val="clear" w:pos="4536"/>
              <w:tab w:val="clear" w:pos="9072"/>
              <w:tab w:val="right" w:pos="9781"/>
            </w:tabs>
            <w:jc w:val="right"/>
            <w:rPr>
              <w:rFonts w:cs="Arial"/>
            </w:rPr>
          </w:pP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 xml:space="preserve">IF </w:instrText>
          </w: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>=</w:instrText>
          </w: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>NUMPAGES</w:instrText>
          </w:r>
          <w:r w:rsidRPr="005419A3">
            <w:rPr>
              <w:rFonts w:cs="Arial"/>
            </w:rPr>
            <w:fldChar w:fldCharType="separate"/>
          </w:r>
          <w:r w:rsidR="00000000">
            <w:rPr>
              <w:rFonts w:cs="Arial"/>
              <w:noProof/>
            </w:rPr>
            <w:instrText>1</w:instrText>
          </w:r>
          <w:r w:rsidRPr="005419A3">
            <w:rPr>
              <w:rFonts w:cs="Arial"/>
            </w:rPr>
            <w:fldChar w:fldCharType="end"/>
          </w:r>
          <w:r w:rsidRPr="005419A3">
            <w:rPr>
              <w:rFonts w:cs="Arial"/>
            </w:rPr>
            <w:instrText xml:space="preserve"> - </w:instrText>
          </w: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>PAGE</w:instrText>
          </w:r>
          <w:r w:rsidRPr="005419A3">
            <w:rPr>
              <w:rFonts w:cs="Arial"/>
            </w:rPr>
            <w:fldChar w:fldCharType="separate"/>
          </w:r>
          <w:r w:rsidR="00000000">
            <w:rPr>
              <w:rFonts w:cs="Arial"/>
              <w:noProof/>
            </w:rPr>
            <w:instrText>1</w:instrText>
          </w:r>
          <w:r w:rsidRPr="005419A3">
            <w:rPr>
              <w:rFonts w:cs="Arial"/>
            </w:rPr>
            <w:fldChar w:fldCharType="end"/>
          </w:r>
          <w:r w:rsidRPr="005419A3">
            <w:rPr>
              <w:rFonts w:cs="Arial"/>
            </w:rPr>
            <w:instrText xml:space="preserve"> </w:instrText>
          </w:r>
          <w:r w:rsidRPr="005419A3">
            <w:rPr>
              <w:rFonts w:cs="Arial"/>
            </w:rPr>
            <w:fldChar w:fldCharType="separate"/>
          </w:r>
          <w:r w:rsidR="00000000">
            <w:rPr>
              <w:rFonts w:cs="Arial"/>
              <w:noProof/>
            </w:rPr>
            <w:instrText>0</w:instrText>
          </w:r>
          <w:r w:rsidRPr="005419A3">
            <w:rPr>
              <w:rFonts w:cs="Arial"/>
            </w:rPr>
            <w:fldChar w:fldCharType="end"/>
          </w:r>
          <w:r w:rsidRPr="005419A3">
            <w:rPr>
              <w:rFonts w:cs="Arial"/>
            </w:rPr>
            <w:instrText xml:space="preserve"> &gt; 0 "..."</w:instrText>
          </w:r>
          <w:r w:rsidRPr="005419A3">
            <w:rPr>
              <w:rFonts w:cs="Arial"/>
            </w:rPr>
            <w:fldChar w:fldCharType="end"/>
          </w:r>
        </w:p>
      </w:tc>
    </w:tr>
  </w:tbl>
  <w:p w14:paraId="59821BC7" w14:textId="2A31FB1A" w:rsidR="00262DD8" w:rsidRPr="005419A3" w:rsidRDefault="00262DD8" w:rsidP="007747F7">
    <w:pPr>
      <w:pStyle w:val="Fuzeile"/>
      <w:rPr>
        <w:rFonts w:cs="Arial"/>
      </w:rPr>
    </w:pPr>
    <w:r w:rsidRPr="00724F9F">
      <w:rPr>
        <w:sz w:val="20"/>
      </w:rPr>
      <w:fldChar w:fldCharType="begin"/>
    </w:r>
    <w:r w:rsidRPr="00724F9F">
      <w:rPr>
        <w:sz w:val="20"/>
      </w:rPr>
      <w:instrText xml:space="preserve"> DOCPROPERTY "Formtext" \* MERGEFORMAT </w:instrText>
    </w:r>
    <w:r w:rsidRPr="00724F9F">
      <w:rPr>
        <w:sz w:val="20"/>
      </w:rPr>
      <w:fldChar w:fldCharType="separate"/>
    </w:r>
    <w:r w:rsidR="00CF7F51" w:rsidRPr="00CF7F51">
      <w:rPr>
        <w:rFonts w:cs="Arial"/>
        <w:sz w:val="20"/>
      </w:rPr>
      <w:t>A 6452</w:t>
    </w:r>
    <w:r w:rsidRPr="00724F9F">
      <w:rPr>
        <w:sz w:val="20"/>
      </w:rPr>
      <w:fldChar w:fldCharType="end"/>
    </w:r>
    <w:r w:rsidRPr="005419A3">
      <w:rPr>
        <w:rFonts w:cs="Arial"/>
      </w:rPr>
      <w:t xml:space="preserve"> </w:t>
    </w:r>
    <w:fldSimple w:instr=" DOCPROPERTY &quot;Stand&quot;  \* MERGEFORMAT ">
      <w:r w:rsidR="00CF7F51" w:rsidRPr="00CF7F51">
        <w:rPr>
          <w:rFonts w:cs="Arial"/>
          <w:sz w:val="14"/>
        </w:rPr>
        <w:t>0426</w:t>
      </w:r>
    </w:fldSimple>
    <w:r w:rsidRPr="005419A3">
      <w:rPr>
        <w:rFonts w:cs="Arial"/>
        <w:sz w:val="14"/>
      </w:rPr>
      <w:t xml:space="preserve"> </w:t>
    </w:r>
    <w:fldSimple w:instr=" DOCPROPERTY &quot;Bezeichnung&quot;  \* MERGEFORMAT ">
      <w:r w:rsidR="00CF7F51" w:rsidRPr="00CF7F51">
        <w:rPr>
          <w:rFonts w:cs="Arial"/>
          <w:sz w:val="14"/>
        </w:rPr>
        <w:t>Auftrag ambulante Behandlung nach Anerkennung einer BK 5101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412"/>
      <w:gridCol w:w="567"/>
    </w:tblGrid>
    <w:tr w:rsidR="00262DD8" w:rsidRPr="005419A3" w14:paraId="158BBDB8" w14:textId="77777777">
      <w:tc>
        <w:tcPr>
          <w:tcW w:w="9412" w:type="dxa"/>
        </w:tcPr>
        <w:p w14:paraId="3C46C640" w14:textId="6AFE0229" w:rsidR="00262DD8" w:rsidRPr="005419A3" w:rsidRDefault="003A4823">
          <w:pPr>
            <w:pStyle w:val="Fuzeile"/>
            <w:tabs>
              <w:tab w:val="clear" w:pos="4536"/>
              <w:tab w:val="clear" w:pos="9072"/>
              <w:tab w:val="right" w:pos="9781"/>
            </w:tabs>
            <w:spacing w:before="80"/>
            <w:rPr>
              <w:rFonts w:cs="Arial"/>
            </w:rPr>
          </w:pPr>
          <w:fldSimple w:instr=" DOCPROPERTY &quot;Formtext&quot; \* MERGEFORMAT ">
            <w:r w:rsidRPr="003A4823">
              <w:rPr>
                <w:rFonts w:cs="Arial"/>
              </w:rPr>
              <w:t>A 6452</w:t>
            </w:r>
          </w:fldSimple>
          <w:r w:rsidR="00262DD8" w:rsidRPr="005419A3">
            <w:rPr>
              <w:rFonts w:cs="Arial"/>
            </w:rPr>
            <w:t xml:space="preserve"> </w:t>
          </w:r>
          <w:fldSimple w:instr=" DOCPROPERTY &quot;Stand&quot;  \* MERGEFORMAT ">
            <w:r w:rsidRPr="003A4823">
              <w:rPr>
                <w:rFonts w:cs="Arial"/>
                <w:sz w:val="14"/>
              </w:rPr>
              <w:t>0123</w:t>
            </w:r>
          </w:fldSimple>
          <w:r w:rsidR="00262DD8" w:rsidRPr="005419A3">
            <w:rPr>
              <w:rFonts w:cs="Arial"/>
              <w:sz w:val="14"/>
            </w:rPr>
            <w:t xml:space="preserve"> </w:t>
          </w:r>
          <w:fldSimple w:instr=" DOCPROPERTY &quot;Bezeichnung&quot;  \* MERGEFORMAT ">
            <w:r w:rsidRPr="003A4823">
              <w:rPr>
                <w:rFonts w:cs="Arial"/>
                <w:sz w:val="14"/>
              </w:rPr>
              <w:t>Auftrag ambulante Behandlung nach Anerkennung einer BK 5101</w:t>
            </w:r>
          </w:fldSimple>
        </w:p>
      </w:tc>
      <w:tc>
        <w:tcPr>
          <w:tcW w:w="567" w:type="dxa"/>
        </w:tcPr>
        <w:p w14:paraId="0230647D" w14:textId="7D710F86" w:rsidR="00262DD8" w:rsidRPr="005419A3" w:rsidRDefault="00262DD8">
          <w:pPr>
            <w:pStyle w:val="Fuzeile"/>
            <w:tabs>
              <w:tab w:val="clear" w:pos="4536"/>
              <w:tab w:val="clear" w:pos="9072"/>
              <w:tab w:val="right" w:pos="9781"/>
            </w:tabs>
            <w:spacing w:before="80"/>
            <w:jc w:val="right"/>
            <w:rPr>
              <w:rFonts w:cs="Arial"/>
            </w:rPr>
          </w:pP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 xml:space="preserve">IF </w:instrText>
          </w: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>=</w:instrText>
          </w: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>NUMPAGES</w:instrText>
          </w:r>
          <w:r w:rsidRPr="005419A3">
            <w:rPr>
              <w:rFonts w:cs="Arial"/>
            </w:rPr>
            <w:fldChar w:fldCharType="separate"/>
          </w:r>
          <w:r w:rsidR="00A9016D">
            <w:rPr>
              <w:rFonts w:cs="Arial"/>
              <w:noProof/>
            </w:rPr>
            <w:instrText>2</w:instrText>
          </w:r>
          <w:r w:rsidRPr="005419A3">
            <w:rPr>
              <w:rFonts w:cs="Arial"/>
            </w:rPr>
            <w:fldChar w:fldCharType="end"/>
          </w:r>
          <w:r w:rsidRPr="005419A3">
            <w:rPr>
              <w:rFonts w:cs="Arial"/>
            </w:rPr>
            <w:instrText xml:space="preserve"> - </w:instrText>
          </w:r>
          <w:r w:rsidRPr="005419A3">
            <w:rPr>
              <w:rFonts w:cs="Arial"/>
            </w:rPr>
            <w:fldChar w:fldCharType="begin"/>
          </w:r>
          <w:r w:rsidRPr="005419A3">
            <w:rPr>
              <w:rFonts w:cs="Arial"/>
            </w:rPr>
            <w:instrText>PAGE</w:instrText>
          </w:r>
          <w:r w:rsidRPr="005419A3">
            <w:rPr>
              <w:rFonts w:cs="Arial"/>
            </w:rPr>
            <w:fldChar w:fldCharType="separate"/>
          </w:r>
          <w:r w:rsidR="00A9016D">
            <w:rPr>
              <w:rFonts w:cs="Arial"/>
              <w:noProof/>
            </w:rPr>
            <w:instrText>2</w:instrText>
          </w:r>
          <w:r w:rsidRPr="005419A3">
            <w:rPr>
              <w:rFonts w:cs="Arial"/>
            </w:rPr>
            <w:fldChar w:fldCharType="end"/>
          </w:r>
          <w:r w:rsidRPr="005419A3">
            <w:rPr>
              <w:rFonts w:cs="Arial"/>
            </w:rPr>
            <w:instrText xml:space="preserve"> </w:instrText>
          </w:r>
          <w:r w:rsidRPr="005419A3">
            <w:rPr>
              <w:rFonts w:cs="Arial"/>
            </w:rPr>
            <w:fldChar w:fldCharType="separate"/>
          </w:r>
          <w:r w:rsidR="00A9016D">
            <w:rPr>
              <w:rFonts w:cs="Arial"/>
              <w:noProof/>
            </w:rPr>
            <w:instrText>0</w:instrText>
          </w:r>
          <w:r w:rsidRPr="005419A3">
            <w:rPr>
              <w:rFonts w:cs="Arial"/>
            </w:rPr>
            <w:fldChar w:fldCharType="end"/>
          </w:r>
          <w:r w:rsidRPr="005419A3">
            <w:rPr>
              <w:rFonts w:cs="Arial"/>
            </w:rPr>
            <w:instrText xml:space="preserve"> &gt; 0 "..."</w:instrText>
          </w:r>
          <w:r w:rsidRPr="005419A3">
            <w:rPr>
              <w:rFonts w:cs="Arial"/>
            </w:rPr>
            <w:fldChar w:fldCharType="end"/>
          </w:r>
        </w:p>
      </w:tc>
    </w:tr>
  </w:tbl>
  <w:p w14:paraId="2CF9F910" w14:textId="77777777" w:rsidR="00262DD8" w:rsidRDefault="00262DD8">
    <w:pPr>
      <w:pStyle w:val="Fuzeile"/>
      <w:tabs>
        <w:tab w:val="clear" w:pos="4536"/>
        <w:tab w:val="clear" w:pos="9072"/>
        <w:tab w:val="right" w:pos="978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2AF9E" w14:textId="77777777" w:rsidR="00777C1B" w:rsidRPr="003E4196" w:rsidRDefault="00777C1B" w:rsidP="003E4196">
      <w:pPr>
        <w:pStyle w:val="Fuzeile"/>
      </w:pPr>
    </w:p>
  </w:footnote>
  <w:footnote w:type="continuationSeparator" w:id="0">
    <w:p w14:paraId="3BF60FF7" w14:textId="77777777" w:rsidR="00777C1B" w:rsidRDefault="00777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80E37" w14:textId="77777777" w:rsidR="00262DD8" w:rsidRPr="005419A3" w:rsidRDefault="00262DD8">
    <w:pPr>
      <w:jc w:val="center"/>
      <w:rPr>
        <w:rFonts w:cs="Arial"/>
      </w:rPr>
    </w:pPr>
    <w:r w:rsidRPr="005419A3">
      <w:rPr>
        <w:rFonts w:cs="Arial"/>
        <w:snapToGrid w:val="0"/>
      </w:rPr>
      <w:t xml:space="preserve">- </w:t>
    </w:r>
    <w:r w:rsidRPr="005419A3">
      <w:rPr>
        <w:rFonts w:cs="Arial"/>
        <w:snapToGrid w:val="0"/>
      </w:rPr>
      <w:fldChar w:fldCharType="begin"/>
    </w:r>
    <w:r w:rsidRPr="005419A3">
      <w:rPr>
        <w:rFonts w:cs="Arial"/>
        <w:snapToGrid w:val="0"/>
      </w:rPr>
      <w:instrText xml:space="preserve"> PAGE </w:instrText>
    </w:r>
    <w:r w:rsidRPr="005419A3">
      <w:rPr>
        <w:rFonts w:cs="Arial"/>
        <w:snapToGrid w:val="0"/>
      </w:rPr>
      <w:fldChar w:fldCharType="separate"/>
    </w:r>
    <w:r w:rsidR="006A3A2B">
      <w:rPr>
        <w:rFonts w:cs="Arial"/>
        <w:noProof/>
        <w:snapToGrid w:val="0"/>
      </w:rPr>
      <w:t>2</w:t>
    </w:r>
    <w:r w:rsidRPr="005419A3">
      <w:rPr>
        <w:rFonts w:cs="Arial"/>
        <w:snapToGrid w:val="0"/>
      </w:rPr>
      <w:fldChar w:fldCharType="end"/>
    </w:r>
    <w:r w:rsidRPr="005419A3">
      <w:rPr>
        <w:rFonts w:cs="Arial"/>
        <w:snapToGrid w:val="0"/>
      </w:rPr>
      <w:t xml:space="preserve"> -</w:t>
    </w:r>
  </w:p>
  <w:p w14:paraId="1E2101D1" w14:textId="77777777" w:rsidR="00F56428" w:rsidRDefault="00F5642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2023"/>
    <w:multiLevelType w:val="hybridMultilevel"/>
    <w:tmpl w:val="2A3E18A2"/>
    <w:lvl w:ilvl="0" w:tplc="33B4D26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8045C"/>
    <w:multiLevelType w:val="hybridMultilevel"/>
    <w:tmpl w:val="DCBE10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D55F5"/>
    <w:multiLevelType w:val="hybridMultilevel"/>
    <w:tmpl w:val="4F5E54C2"/>
    <w:lvl w:ilvl="0" w:tplc="EA72A62C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DA7066"/>
    <w:multiLevelType w:val="hybridMultilevel"/>
    <w:tmpl w:val="84CE43C2"/>
    <w:lvl w:ilvl="0" w:tplc="EA72A62C">
      <w:start w:val="1"/>
      <w:numFmt w:val="bullet"/>
      <w:lvlText w:val="□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A150EF"/>
    <w:multiLevelType w:val="hybridMultilevel"/>
    <w:tmpl w:val="384C38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265262">
    <w:abstractNumId w:val="2"/>
  </w:num>
  <w:num w:numId="2" w16cid:durableId="337467471">
    <w:abstractNumId w:val="3"/>
  </w:num>
  <w:num w:numId="3" w16cid:durableId="1780757558">
    <w:abstractNumId w:val="1"/>
  </w:num>
  <w:num w:numId="4" w16cid:durableId="1373000104">
    <w:abstractNumId w:val="0"/>
  </w:num>
  <w:num w:numId="5" w16cid:durableId="2678537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0A2"/>
    <w:rsid w:val="00002E49"/>
    <w:rsid w:val="00030A4F"/>
    <w:rsid w:val="00032644"/>
    <w:rsid w:val="000370FD"/>
    <w:rsid w:val="0004043A"/>
    <w:rsid w:val="000420F5"/>
    <w:rsid w:val="000535EA"/>
    <w:rsid w:val="00063C4A"/>
    <w:rsid w:val="0008317D"/>
    <w:rsid w:val="00095E35"/>
    <w:rsid w:val="000A189B"/>
    <w:rsid w:val="000A200A"/>
    <w:rsid w:val="000A5547"/>
    <w:rsid w:val="000B099A"/>
    <w:rsid w:val="000C312D"/>
    <w:rsid w:val="000D38B4"/>
    <w:rsid w:val="000D5AC4"/>
    <w:rsid w:val="000F2B02"/>
    <w:rsid w:val="00112094"/>
    <w:rsid w:val="00117D06"/>
    <w:rsid w:val="00124D16"/>
    <w:rsid w:val="001404B1"/>
    <w:rsid w:val="001507D7"/>
    <w:rsid w:val="001672BD"/>
    <w:rsid w:val="001746FB"/>
    <w:rsid w:val="001817F5"/>
    <w:rsid w:val="00181C05"/>
    <w:rsid w:val="001A1244"/>
    <w:rsid w:val="001A2D68"/>
    <w:rsid w:val="001D0C6C"/>
    <w:rsid w:val="001D1274"/>
    <w:rsid w:val="001D2F83"/>
    <w:rsid w:val="001D507C"/>
    <w:rsid w:val="001E7984"/>
    <w:rsid w:val="002149A4"/>
    <w:rsid w:val="00241E52"/>
    <w:rsid w:val="0025697A"/>
    <w:rsid w:val="00262DD8"/>
    <w:rsid w:val="002647E8"/>
    <w:rsid w:val="00281B88"/>
    <w:rsid w:val="002958DA"/>
    <w:rsid w:val="002C1B62"/>
    <w:rsid w:val="002C526C"/>
    <w:rsid w:val="002D293B"/>
    <w:rsid w:val="002D3EA6"/>
    <w:rsid w:val="002F4908"/>
    <w:rsid w:val="002F7299"/>
    <w:rsid w:val="00302AC0"/>
    <w:rsid w:val="00322DA1"/>
    <w:rsid w:val="003443D2"/>
    <w:rsid w:val="00364A26"/>
    <w:rsid w:val="00383737"/>
    <w:rsid w:val="00392142"/>
    <w:rsid w:val="0039414C"/>
    <w:rsid w:val="003A4823"/>
    <w:rsid w:val="003A7C78"/>
    <w:rsid w:val="003B6666"/>
    <w:rsid w:val="003D493D"/>
    <w:rsid w:val="003D7E7E"/>
    <w:rsid w:val="003E3867"/>
    <w:rsid w:val="003E4196"/>
    <w:rsid w:val="003F5828"/>
    <w:rsid w:val="003F59EE"/>
    <w:rsid w:val="004175A7"/>
    <w:rsid w:val="00426081"/>
    <w:rsid w:val="00434F1F"/>
    <w:rsid w:val="004416F6"/>
    <w:rsid w:val="004535C8"/>
    <w:rsid w:val="004B68CB"/>
    <w:rsid w:val="004C4327"/>
    <w:rsid w:val="004D4C91"/>
    <w:rsid w:val="00521512"/>
    <w:rsid w:val="0053079F"/>
    <w:rsid w:val="005320A2"/>
    <w:rsid w:val="005419A3"/>
    <w:rsid w:val="005427C9"/>
    <w:rsid w:val="00571B1F"/>
    <w:rsid w:val="0058054A"/>
    <w:rsid w:val="00581CF6"/>
    <w:rsid w:val="00591608"/>
    <w:rsid w:val="005B3120"/>
    <w:rsid w:val="005C02F1"/>
    <w:rsid w:val="005E1433"/>
    <w:rsid w:val="005E3027"/>
    <w:rsid w:val="005E351E"/>
    <w:rsid w:val="005F11B9"/>
    <w:rsid w:val="005F7AF0"/>
    <w:rsid w:val="006475D6"/>
    <w:rsid w:val="006527BE"/>
    <w:rsid w:val="00656B2B"/>
    <w:rsid w:val="006604E5"/>
    <w:rsid w:val="006676B5"/>
    <w:rsid w:val="0067150C"/>
    <w:rsid w:val="0067375A"/>
    <w:rsid w:val="0068684A"/>
    <w:rsid w:val="00696978"/>
    <w:rsid w:val="006A249C"/>
    <w:rsid w:val="006A3A2B"/>
    <w:rsid w:val="006B2CEC"/>
    <w:rsid w:val="006B6804"/>
    <w:rsid w:val="006C4EF7"/>
    <w:rsid w:val="006C5E00"/>
    <w:rsid w:val="006C78A3"/>
    <w:rsid w:val="006D23EC"/>
    <w:rsid w:val="007027BF"/>
    <w:rsid w:val="00704B45"/>
    <w:rsid w:val="007142AA"/>
    <w:rsid w:val="00716DEC"/>
    <w:rsid w:val="00717877"/>
    <w:rsid w:val="00724F9F"/>
    <w:rsid w:val="00735D78"/>
    <w:rsid w:val="00746E87"/>
    <w:rsid w:val="00757564"/>
    <w:rsid w:val="00760EC8"/>
    <w:rsid w:val="00771580"/>
    <w:rsid w:val="007747F7"/>
    <w:rsid w:val="00774B03"/>
    <w:rsid w:val="00777C1B"/>
    <w:rsid w:val="007A217E"/>
    <w:rsid w:val="007B0790"/>
    <w:rsid w:val="007D6A16"/>
    <w:rsid w:val="007D76DB"/>
    <w:rsid w:val="00803FD3"/>
    <w:rsid w:val="008136DC"/>
    <w:rsid w:val="008148FB"/>
    <w:rsid w:val="0082347A"/>
    <w:rsid w:val="00823A29"/>
    <w:rsid w:val="00827F3D"/>
    <w:rsid w:val="008325F1"/>
    <w:rsid w:val="00835F5A"/>
    <w:rsid w:val="00844757"/>
    <w:rsid w:val="00880B11"/>
    <w:rsid w:val="00884096"/>
    <w:rsid w:val="008A4146"/>
    <w:rsid w:val="008A5FAF"/>
    <w:rsid w:val="008C1354"/>
    <w:rsid w:val="008F17CB"/>
    <w:rsid w:val="008F6096"/>
    <w:rsid w:val="008F6C06"/>
    <w:rsid w:val="00930EFD"/>
    <w:rsid w:val="00932E9D"/>
    <w:rsid w:val="00935FB2"/>
    <w:rsid w:val="00937B98"/>
    <w:rsid w:val="00940150"/>
    <w:rsid w:val="00940321"/>
    <w:rsid w:val="00941E91"/>
    <w:rsid w:val="00945157"/>
    <w:rsid w:val="00977890"/>
    <w:rsid w:val="00981EDE"/>
    <w:rsid w:val="009A12B4"/>
    <w:rsid w:val="009B4729"/>
    <w:rsid w:val="009D07C5"/>
    <w:rsid w:val="009F309D"/>
    <w:rsid w:val="009F7E5C"/>
    <w:rsid w:val="00A1535E"/>
    <w:rsid w:val="00A173D0"/>
    <w:rsid w:val="00A30362"/>
    <w:rsid w:val="00A3552F"/>
    <w:rsid w:val="00A40C17"/>
    <w:rsid w:val="00A7503D"/>
    <w:rsid w:val="00A7515A"/>
    <w:rsid w:val="00A8633C"/>
    <w:rsid w:val="00A9016D"/>
    <w:rsid w:val="00AA381A"/>
    <w:rsid w:val="00AB4CD2"/>
    <w:rsid w:val="00AD2E16"/>
    <w:rsid w:val="00AD4C32"/>
    <w:rsid w:val="00AE2328"/>
    <w:rsid w:val="00AE4630"/>
    <w:rsid w:val="00AE4FA9"/>
    <w:rsid w:val="00AF5376"/>
    <w:rsid w:val="00AF7A86"/>
    <w:rsid w:val="00B0332E"/>
    <w:rsid w:val="00B37AD0"/>
    <w:rsid w:val="00B4662C"/>
    <w:rsid w:val="00B606EE"/>
    <w:rsid w:val="00B8791E"/>
    <w:rsid w:val="00BB2F4C"/>
    <w:rsid w:val="00BC67B6"/>
    <w:rsid w:val="00BE162B"/>
    <w:rsid w:val="00BF53F3"/>
    <w:rsid w:val="00C07D6F"/>
    <w:rsid w:val="00C16793"/>
    <w:rsid w:val="00C2524E"/>
    <w:rsid w:val="00C27DE1"/>
    <w:rsid w:val="00C314E8"/>
    <w:rsid w:val="00C31FE7"/>
    <w:rsid w:val="00C45F17"/>
    <w:rsid w:val="00C539C0"/>
    <w:rsid w:val="00C53DB0"/>
    <w:rsid w:val="00C6571B"/>
    <w:rsid w:val="00C86548"/>
    <w:rsid w:val="00C92113"/>
    <w:rsid w:val="00CA4384"/>
    <w:rsid w:val="00CE5B88"/>
    <w:rsid w:val="00CF035A"/>
    <w:rsid w:val="00CF7F51"/>
    <w:rsid w:val="00D04BB8"/>
    <w:rsid w:val="00D20559"/>
    <w:rsid w:val="00D225BC"/>
    <w:rsid w:val="00D27BE0"/>
    <w:rsid w:val="00D4352D"/>
    <w:rsid w:val="00D470C6"/>
    <w:rsid w:val="00D51A01"/>
    <w:rsid w:val="00D54204"/>
    <w:rsid w:val="00D543DF"/>
    <w:rsid w:val="00D5565D"/>
    <w:rsid w:val="00D62B56"/>
    <w:rsid w:val="00DA0372"/>
    <w:rsid w:val="00DB4DB8"/>
    <w:rsid w:val="00DC029E"/>
    <w:rsid w:val="00DF0AA1"/>
    <w:rsid w:val="00DF4AB6"/>
    <w:rsid w:val="00DF7864"/>
    <w:rsid w:val="00E0331A"/>
    <w:rsid w:val="00E246B8"/>
    <w:rsid w:val="00E553C4"/>
    <w:rsid w:val="00E66497"/>
    <w:rsid w:val="00E70E47"/>
    <w:rsid w:val="00E7594C"/>
    <w:rsid w:val="00EA61B4"/>
    <w:rsid w:val="00EB34AB"/>
    <w:rsid w:val="00EB77BA"/>
    <w:rsid w:val="00ED3182"/>
    <w:rsid w:val="00F00FB8"/>
    <w:rsid w:val="00F56428"/>
    <w:rsid w:val="00F914AE"/>
    <w:rsid w:val="00FA2882"/>
    <w:rsid w:val="00FB3BD1"/>
    <w:rsid w:val="00FF67B9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C3A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E7984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4B68CB"/>
    <w:pPr>
      <w:keepNext/>
      <w:spacing w:before="48" w:after="48"/>
      <w:jc w:val="center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4B68C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4B68CB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4B68CB"/>
  </w:style>
  <w:style w:type="paragraph" w:styleId="Funotentext">
    <w:name w:val="footnote text"/>
    <w:basedOn w:val="Standard"/>
    <w:link w:val="FunotentextZchn"/>
    <w:uiPriority w:val="99"/>
    <w:unhideWhenUsed/>
    <w:rsid w:val="00C31FE7"/>
    <w:pPr>
      <w:spacing w:after="120"/>
      <w:ind w:left="113" w:hanging="113"/>
    </w:pPr>
  </w:style>
  <w:style w:type="character" w:customStyle="1" w:styleId="FunotentextZchn">
    <w:name w:val="Fußnotentext Zchn"/>
    <w:link w:val="Funotentext"/>
    <w:uiPriority w:val="99"/>
    <w:rsid w:val="00C31FE7"/>
    <w:rPr>
      <w:rFonts w:ascii="Arial" w:hAnsi="Arial"/>
    </w:rPr>
  </w:style>
  <w:style w:type="character" w:styleId="Funotenzeichen">
    <w:name w:val="footnote reference"/>
    <w:uiPriority w:val="99"/>
    <w:semiHidden/>
    <w:unhideWhenUsed/>
    <w:rsid w:val="00C31FE7"/>
    <w:rPr>
      <w:vertAlign w:val="superscript"/>
    </w:rPr>
  </w:style>
  <w:style w:type="character" w:styleId="Hyperlink">
    <w:name w:val="Hyperlink"/>
    <w:uiPriority w:val="99"/>
    <w:unhideWhenUsed/>
    <w:rsid w:val="00C539C0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C539C0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Platzhaltertext">
    <w:name w:val="Placeholder Text"/>
    <w:basedOn w:val="Absatz-Standardschriftart"/>
    <w:uiPriority w:val="99"/>
    <w:rsid w:val="00C53DB0"/>
    <w:rPr>
      <w:color w:val="808080"/>
    </w:rPr>
  </w:style>
  <w:style w:type="paragraph" w:customStyle="1" w:styleId="paragraph">
    <w:name w:val="paragraph"/>
    <w:basedOn w:val="Standard"/>
    <w:rsid w:val="008F609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bsatz-Standardschriftart"/>
    <w:rsid w:val="008F6096"/>
  </w:style>
  <w:style w:type="character" w:styleId="Kommentarzeichen">
    <w:name w:val="annotation reference"/>
    <w:basedOn w:val="Absatz-Standardschriftart"/>
    <w:uiPriority w:val="99"/>
    <w:semiHidden/>
    <w:unhideWhenUsed/>
    <w:rsid w:val="008F609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F6096"/>
    <w:pPr>
      <w:spacing w:after="16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F6096"/>
    <w:rPr>
      <w:rFonts w:asciiTheme="minorHAnsi" w:eastAsiaTheme="minorHAnsi" w:hAnsiTheme="minorHAnsi" w:cstheme="minorBidi"/>
      <w:lang w:eastAsia="en-US"/>
    </w:rPr>
  </w:style>
  <w:style w:type="character" w:customStyle="1" w:styleId="KopfzeileZchn">
    <w:name w:val="Kopfzeile Zchn"/>
    <w:basedOn w:val="Absatz-Standardschriftart"/>
    <w:link w:val="Kopfzeile"/>
    <w:rsid w:val="00937B98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370FD"/>
    <w:rPr>
      <w:color w:val="605E5C"/>
      <w:shd w:val="clear" w:color="auto" w:fill="E1DFDD"/>
    </w:rPr>
  </w:style>
  <w:style w:type="character" w:customStyle="1" w:styleId="FormatvorlagePlatzhaltertextRot">
    <w:name w:val="Formatvorlage Platzhaltertext + Rot"/>
    <w:basedOn w:val="Platzhaltertext"/>
    <w:rsid w:val="006527BE"/>
    <w:rPr>
      <w:vanish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60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guv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guv.de/" TargetMode="External"/><Relationship Id="rId5" Type="http://schemas.openxmlformats.org/officeDocument/2006/relationships/hyperlink" Target="http://www.dguv.de" TargetMode="Externa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67F629922B4791A43CD472500AF4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DB4D7E-DE8D-44B3-AA24-2F13F301281C}"/>
      </w:docPartPr>
      <w:docPartBody>
        <w:p w:rsidR="00352B71" w:rsidRDefault="00B2327E" w:rsidP="00B2327E">
          <w:pPr>
            <w:pStyle w:val="CE67F629922B4791A43CD472500AF4F14"/>
          </w:pPr>
          <w:r>
            <w:rPr>
              <w:rStyle w:val="Platzhaltertext"/>
              <w:rFonts w:cs="Arial"/>
              <w:vanish/>
              <w:color w:val="FF0000"/>
            </w:rPr>
            <w:t>[</w:t>
          </w:r>
          <w:r>
            <w:rPr>
              <w:rStyle w:val="Platzhaltertext"/>
              <w:vanish/>
              <w:color w:val="FF0000"/>
            </w:rPr>
            <w:t>…</w:t>
          </w:r>
          <w:r>
            <w:rPr>
              <w:rStyle w:val="Platzhaltertext"/>
              <w:rFonts w:cs="Arial"/>
              <w:vanish/>
              <w:color w:val="FF0000"/>
            </w:rPr>
            <w:t>]</w:t>
          </w:r>
        </w:p>
      </w:docPartBody>
    </w:docPart>
    <w:docPart>
      <w:docPartPr>
        <w:name w:val="991F94536AB94D45A02058B350FCC3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46EAD-BBFC-419B-ADA5-BA847E78DBB5}"/>
      </w:docPartPr>
      <w:docPartBody>
        <w:p w:rsidR="00352B71" w:rsidRDefault="00B2327E" w:rsidP="00B2327E">
          <w:pPr>
            <w:pStyle w:val="991F94536AB94D45A02058B350FCC3B74"/>
          </w:pPr>
          <w:r>
            <w:rPr>
              <w:rStyle w:val="Platzhaltertext"/>
              <w:rFonts w:cs="Arial"/>
              <w:vanish/>
              <w:color w:val="FF0000"/>
            </w:rPr>
            <w:t>[</w:t>
          </w:r>
          <w:r>
            <w:rPr>
              <w:rStyle w:val="Platzhaltertext"/>
              <w:vanish/>
              <w:color w:val="FF0000"/>
            </w:rPr>
            <w:t>…</w:t>
          </w:r>
          <w:r>
            <w:rPr>
              <w:rStyle w:val="Platzhaltertext"/>
              <w:rFonts w:cs="Arial"/>
              <w:vanish/>
              <w:color w:val="FF0000"/>
            </w:rPr>
            <w:t>]</w:t>
          </w:r>
        </w:p>
      </w:docPartBody>
    </w:docPart>
    <w:docPart>
      <w:docPartPr>
        <w:name w:val="A46DD7EED6EA471497FDC71301E3C0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3D7671-15CF-4D48-94BD-E5857419B49B}"/>
      </w:docPartPr>
      <w:docPartBody>
        <w:p w:rsidR="00352B71" w:rsidRDefault="00B2327E" w:rsidP="00B2327E">
          <w:pPr>
            <w:pStyle w:val="A46DD7EED6EA471497FDC71301E3C0394"/>
          </w:pPr>
          <w:r w:rsidRPr="00844757">
            <w:rPr>
              <w:rStyle w:val="Platzhaltertext"/>
              <w:rFonts w:cs="Arial"/>
              <w:vanish/>
              <w:color w:val="FF0000"/>
            </w:rPr>
            <w:t>Anrede</w:t>
          </w:r>
        </w:p>
      </w:docPartBody>
    </w:docPart>
    <w:docPart>
      <w:docPartPr>
        <w:name w:val="5E0A7C90C9794F5BB6B16F7E1FB323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414337-BB3D-497A-ACDC-F0EC6BFBF248}"/>
      </w:docPartPr>
      <w:docPartBody>
        <w:p w:rsidR="002527C9" w:rsidRDefault="00B2327E" w:rsidP="00B2327E">
          <w:pPr>
            <w:pStyle w:val="5E0A7C90C9794F5BB6B16F7E1FB3233E4"/>
          </w:pPr>
          <w:r w:rsidRPr="007A217E">
            <w:rPr>
              <w:rStyle w:val="Platzhaltertext"/>
              <w:rFonts w:cs="Arial"/>
              <w:vanish/>
              <w:color w:val="FF0000"/>
            </w:rPr>
            <w:t>[Freitext]</w:t>
          </w:r>
        </w:p>
      </w:docPartBody>
    </w:docPart>
    <w:docPart>
      <w:docPartPr>
        <w:name w:val="8DBE166A05C646CDAA922CA866A5E5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C09D1D-D477-48F8-BC08-94FFBA686237}"/>
      </w:docPartPr>
      <w:docPartBody>
        <w:p w:rsidR="002527C9" w:rsidRDefault="00B2327E" w:rsidP="00B2327E">
          <w:pPr>
            <w:pStyle w:val="8DBE166A05C646CDAA922CA866A5E5DE4"/>
          </w:pPr>
          <w:r w:rsidRPr="006B6804">
            <w:rPr>
              <w:rStyle w:val="Platzhaltertext"/>
              <w:vanish/>
              <w:color w:val="FF0000"/>
            </w:rPr>
            <w:t>Textbaustein – BK-unabhängige (Haut-)Erkrankung</w:t>
          </w:r>
          <w:r>
            <w:rPr>
              <w:rStyle w:val="Platzhaltertext"/>
              <w:vanish/>
              <w:color w:val="FF0000"/>
            </w:rPr>
            <w:t>en</w:t>
          </w:r>
        </w:p>
      </w:docPartBody>
    </w:docPart>
    <w:docPart>
      <w:docPartPr>
        <w:name w:val="AD0CAFBBA0764429A032A4192A24ACC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0348B0-A8D3-410A-981D-4CE51832E980}"/>
      </w:docPartPr>
      <w:docPartBody>
        <w:p w:rsidR="002527C9" w:rsidRDefault="00B2327E" w:rsidP="00B2327E">
          <w:pPr>
            <w:pStyle w:val="AD0CAFBBA0764429A032A4192A24ACC04"/>
          </w:pPr>
          <w:r w:rsidRPr="00AC3545">
            <w:rPr>
              <w:rStyle w:val="Platzhaltertext"/>
              <w:color w:val="FF0000"/>
            </w:rPr>
            <w:t xml:space="preserve">Textbaustein – </w:t>
          </w:r>
          <w:r>
            <w:rPr>
              <w:rStyle w:val="Platzhaltertext"/>
              <w:color w:val="FF0000"/>
            </w:rPr>
            <w:t>Ausübung hautbelastende Tätigkeit</w:t>
          </w:r>
        </w:p>
      </w:docPartBody>
    </w:docPart>
    <w:docPart>
      <w:docPartPr>
        <w:name w:val="6AC5BEEE8FE54801A81211B2755238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EEA034-35F4-4302-AE18-72BEC951AEF1}"/>
      </w:docPartPr>
      <w:docPartBody>
        <w:p w:rsidR="001C0D1F" w:rsidRDefault="00B2327E" w:rsidP="00B2327E">
          <w:pPr>
            <w:pStyle w:val="6AC5BEEE8FE54801A81211B2755238103"/>
          </w:pPr>
          <w:r w:rsidRPr="00DA0372">
            <w:rPr>
              <w:rStyle w:val="Platzhaltertext"/>
              <w:vanish/>
              <w:color w:val="FF0000"/>
            </w:rPr>
            <w:t>Textbaustein – Besonderheiten</w:t>
          </w:r>
        </w:p>
      </w:docPartBody>
    </w:docPart>
    <w:docPart>
      <w:docPartPr>
        <w:name w:val="AP815-01"/>
        <w:style w:val="Standard"/>
        <w:category>
          <w:name w:val="AP815"/>
          <w:gallery w:val="autoTxt"/>
        </w:category>
        <w:behaviors>
          <w:behavior w:val="content"/>
        </w:behaviors>
        <w:guid w:val="{078BC8E3-6AE9-4101-ABAC-85B1DCD4B33C}"/>
      </w:docPartPr>
      <w:docPartBody>
        <w:p w:rsidR="00C05856" w:rsidRDefault="00C05856" w:rsidP="008F6096"/>
        <w:p w:rsidR="00C05856" w:rsidRPr="008F6096" w:rsidRDefault="00C05856" w:rsidP="008F6096">
          <w:r w:rsidRPr="008F6096">
            <w:t>BK-unabhängige (Haut-)Erkrankungen</w:t>
          </w:r>
          <w:r>
            <w:t>:</w:t>
          </w:r>
          <w:r>
            <w:br/>
          </w:r>
          <w:sdt>
            <w:sdtPr>
              <w:id w:val="1843426484"/>
              <w:placeholder>
                <w:docPart w:val="BD64F0F323A74D15B24CD21893DB1B5F"/>
              </w:placeholder>
              <w:showingPlcHdr/>
            </w:sdtPr>
            <w:sdtContent>
              <w:r w:rsidRPr="007027BF">
                <w:rPr>
                  <w:rStyle w:val="FormatvorlagePlatzhaltertextRot"/>
                </w:rPr>
                <w:t>[Freitext]</w:t>
              </w:r>
            </w:sdtContent>
          </w:sdt>
        </w:p>
        <w:p w:rsidR="00CA7512" w:rsidRDefault="00CA7512"/>
      </w:docPartBody>
    </w:docPart>
    <w:docPart>
      <w:docPartPr>
        <w:name w:val="BD64F0F323A74D15B24CD21893DB1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4D089D-4035-4457-AB3A-01501D754B5A}"/>
      </w:docPartPr>
      <w:docPartBody>
        <w:p w:rsidR="00CA7512" w:rsidRDefault="00C05856" w:rsidP="00C05856">
          <w:pPr>
            <w:pStyle w:val="BD64F0F323A74D15B24CD21893DB1B5F"/>
          </w:pPr>
          <w:r>
            <w:rPr>
              <w:rStyle w:val="Platzhaltertext"/>
              <w:rFonts w:cs="Arial"/>
              <w:color w:val="FF0000"/>
            </w:rPr>
            <w:t>[Freitext]</w:t>
          </w:r>
        </w:p>
      </w:docPartBody>
    </w:docPart>
    <w:docPart>
      <w:docPartPr>
        <w:name w:val="AP817-01"/>
        <w:style w:val="Standard"/>
        <w:category>
          <w:name w:val="AP817"/>
          <w:gallery w:val="autoTxt"/>
        </w:category>
        <w:behaviors>
          <w:behavior w:val="content"/>
        </w:behaviors>
        <w:guid w:val="{F2A3E435-BB3E-47EF-BA79-4025735883C6}"/>
      </w:docPartPr>
      <w:docPartBody>
        <w:p w:rsidR="00C05856" w:rsidRDefault="00C05856" w:rsidP="00F717B1">
          <w:r w:rsidRPr="000370FD">
            <w:t>Die versicherte Person übt hautbelastende Tätigkeiten weiterhin aus.</w:t>
          </w:r>
        </w:p>
        <w:sdt>
          <w:sdtPr>
            <w:alias w:val="Hautbelastende Tätigkeiten"/>
            <w:tag w:val="Hautbelastende Tätigkeiten"/>
            <w:id w:val="1384064664"/>
            <w:placeholder>
              <w:docPart w:val="ED2D03EF6F5243C694414C65C31773E2"/>
            </w:placeholder>
            <w:showingPlcHdr/>
            <w:docPartList>
              <w:docPartGallery w:val="AutoText"/>
              <w:docPartCategory w:val="AP816"/>
            </w:docPartList>
          </w:sdtPr>
          <w:sdtContent>
            <w:p w:rsidR="00C05856" w:rsidRDefault="00C05856" w:rsidP="00F717B1">
              <w:r w:rsidRPr="006B6804">
                <w:rPr>
                  <w:rStyle w:val="Platzhaltertext"/>
                  <w:vanish/>
                  <w:color w:val="FF0000"/>
                </w:rPr>
                <w:t xml:space="preserve">Textbaustein – </w:t>
              </w:r>
              <w:r>
                <w:rPr>
                  <w:rStyle w:val="Platzhaltertext"/>
                  <w:vanish/>
                  <w:color w:val="FF0000"/>
                </w:rPr>
                <w:t>Hautbelastende Tätigkeiten</w:t>
              </w:r>
            </w:p>
          </w:sdtContent>
        </w:sdt>
        <w:p w:rsidR="00C05856" w:rsidRPr="008F6096" w:rsidRDefault="00C05856" w:rsidP="00F717B1"/>
        <w:p w:rsidR="00C05856" w:rsidRPr="00032644" w:rsidRDefault="00C05856" w:rsidP="00F717B1">
          <w:pPr>
            <w:rPr>
              <w:b/>
              <w:bCs/>
            </w:rPr>
          </w:pPr>
          <w:r w:rsidRPr="00032644">
            <w:rPr>
              <w:b/>
              <w:bCs/>
            </w:rPr>
            <w:t>Behandlung</w:t>
          </w:r>
        </w:p>
        <w:p w:rsidR="00C05856" w:rsidRPr="008F6096" w:rsidRDefault="00C05856" w:rsidP="00F717B1"/>
        <w:p w:rsidR="00C05856" w:rsidRPr="008F6096" w:rsidRDefault="00C05856" w:rsidP="00F717B1">
          <w:r w:rsidRPr="008F6096">
            <w:t xml:space="preserve">Nach § 45 des Vertrages Ärzte/Unfallversicherungsträger bitten wir Sie, ab sofort die Behandlung zu unseren Lasten als </w:t>
          </w:r>
          <w:sdt>
            <w:sdtPr>
              <w:alias w:val="Heilbehandlung"/>
              <w:tag w:val="Heilbehandlung"/>
              <w:id w:val="-706794993"/>
              <w:placeholder>
                <w:docPart w:val="FBB705A3EC9D4B8BB8FFB50745080E1B"/>
              </w:placeholder>
              <w:showingPlcHdr/>
              <w:comboBox>
                <w:listItem w:value="Wählen Sie ein Element aus."/>
                <w:listItem w:displayText="allgemeine" w:value="allgemeine"/>
                <w:listItem w:displayText="besondere" w:value="besondere"/>
              </w:comboBox>
            </w:sdtPr>
            <w:sdtContent>
              <w:r w:rsidRPr="007027BF">
                <w:rPr>
                  <w:rStyle w:val="FormatvorlagePlatzhaltertextRot"/>
                </w:rPr>
                <w:t>Auswahl: allgemeine/besondere</w:t>
              </w:r>
            </w:sdtContent>
          </w:sdt>
          <w:r w:rsidRPr="008F6096">
            <w:t xml:space="preserve"> Heilbehandlung leitliniengerecht durchzuführen. Die versicherte Person hat keinen Eigenanteil zu leisten.</w:t>
          </w:r>
        </w:p>
        <w:p w:rsidR="00C05856" w:rsidRPr="008F6096" w:rsidRDefault="00C05856" w:rsidP="00F717B1">
          <w:r w:rsidRPr="008F6096">
            <w:t> </w:t>
          </w:r>
        </w:p>
        <w:p w:rsidR="00C05856" w:rsidRPr="008F6096" w:rsidRDefault="00C05856" w:rsidP="00F717B1">
          <w:r w:rsidRPr="008F6096">
            <w:t>Wir haben der versicherten Person mitgeteilt, dass sie sich bei Ihnen wegen der Hauterkrankung vorstellen soll. Bitte vereinbaren Sie den Beschwerden und dem Krankheitsbild angemessene Vorstellungsintervalle. </w:t>
          </w:r>
        </w:p>
        <w:p w:rsidR="00C05856" w:rsidRPr="008F6096" w:rsidRDefault="00C05856" w:rsidP="00F717B1"/>
        <w:p w:rsidR="00C05856" w:rsidRPr="008F6096" w:rsidRDefault="00C05856" w:rsidP="00F717B1">
          <w:r w:rsidRPr="008F6096">
            <w:t>Die Behandlungskostenzusage bezieht sich ausschließlich auf die als Berufskrankheit anerkannten Erkrankungsfolgen. Behandlungen anderer Hauterkrankungen sind mit der zuständigen Krankenkasse abzurechnen.</w:t>
          </w:r>
        </w:p>
        <w:p w:rsidR="00C05856" w:rsidRDefault="00C05856" w:rsidP="00F717B1">
          <w:r>
            <w:br w:type="page"/>
          </w:r>
        </w:p>
        <w:p w:rsidR="00C05856" w:rsidRPr="00B82E2F" w:rsidRDefault="00C05856" w:rsidP="00523F7C">
          <w:pPr>
            <w:tabs>
              <w:tab w:val="left" w:pos="5103"/>
            </w:tabs>
            <w:rPr>
              <w:rFonts w:cs="Arial"/>
            </w:rPr>
          </w:pPr>
          <w:r w:rsidRPr="00B82E2F">
            <w:rPr>
              <w:rFonts w:cs="Arial"/>
            </w:rPr>
            <w:t xml:space="preserve">Az.: </w:t>
          </w:r>
          <w:sdt>
            <w:sdtPr>
              <w:rPr>
                <w:rFonts w:cs="Arial"/>
              </w:rPr>
              <w:alias w:val="Az"/>
              <w:tag w:val=""/>
              <w:id w:val="-723065215"/>
              <w:placeholder>
                <w:docPart w:val="C830765D34FC4BBD8EC2DB45F662905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Content>
              <w:r w:rsidRPr="00281B88">
                <w:rPr>
                  <w:rStyle w:val="FormatvorlagePlatzhaltertextRot"/>
                </w:rPr>
                <w:t>[…]</w:t>
              </w:r>
            </w:sdtContent>
          </w:sdt>
          <w:r w:rsidRPr="00B82E2F">
            <w:rPr>
              <w:rFonts w:cs="Arial"/>
            </w:rPr>
            <w:t xml:space="preserve">, Name: </w:t>
          </w:r>
          <w:sdt>
            <w:sdtPr>
              <w:rPr>
                <w:rFonts w:cs="Arial"/>
              </w:rPr>
              <w:alias w:val="Name"/>
              <w:tag w:val=""/>
              <w:id w:val="1027209056"/>
              <w:placeholder>
                <w:docPart w:val="EBB1E561CA3C44418152746E9204C70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Content>
              <w:r w:rsidRPr="00281B88">
                <w:rPr>
                  <w:rStyle w:val="FormatvorlagePlatzhaltertextRot"/>
                </w:rPr>
                <w:t>[…]</w:t>
              </w:r>
            </w:sdtContent>
          </w:sdt>
        </w:p>
        <w:p w:rsidR="00C05856" w:rsidRPr="00B82E2F" w:rsidRDefault="00C05856" w:rsidP="00523F7C">
          <w:pPr>
            <w:pStyle w:val="Kopfzeile"/>
            <w:tabs>
              <w:tab w:val="clear" w:pos="4536"/>
              <w:tab w:val="clear" w:pos="9072"/>
            </w:tabs>
          </w:pPr>
        </w:p>
        <w:p w:rsidR="00C05856" w:rsidRDefault="00C05856" w:rsidP="00523F7C"/>
        <w:sdt>
          <w:sdtPr>
            <w:id w:val="-1645799617"/>
            <w15:repeatingSection/>
          </w:sdtPr>
          <w:sdtContent>
            <w:sdt>
              <w:sdtPr>
                <w:id w:val="288103407"/>
                <w:placeholder>
                  <w:docPart w:val="62D9784B76DC492294AD89F01C39C224"/>
                </w:placeholder>
                <w15:repeatingSectionItem/>
              </w:sdtPr>
              <w:sdtContent>
                <w:sdt>
                  <w:sdtPr>
                    <w:alias w:val="Basistherapeutika"/>
                    <w:tag w:val="Basistherapeutika"/>
                    <w:id w:val="-27572741"/>
                    <w:placeholder>
                      <w:docPart w:val="212B7A5E8A224DEAAF0570EC090C062B"/>
                    </w:placeholder>
                    <w:showingPlcHdr/>
                    <w:docPartList>
                      <w:docPartGallery w:val="AutoText"/>
                      <w:docPartCategory w:val="AP813"/>
                    </w:docPartList>
                  </w:sdtPr>
                  <w:sdtContent>
                    <w:p w:rsidR="00C05856" w:rsidRDefault="00C05856" w:rsidP="00523F7C">
                      <w:r w:rsidRPr="007027BF">
                        <w:rPr>
                          <w:rStyle w:val="FormatvorlagePlatzhaltertextRot"/>
                        </w:rPr>
                        <w:t>Textbaustein – Basistherapeutika</w:t>
                      </w:r>
                    </w:p>
                  </w:sdtContent>
                </w:sdt>
              </w:sdtContent>
            </w:sdt>
          </w:sdtContent>
        </w:sdt>
        <w:p w:rsidR="00C05856" w:rsidRDefault="00C05856" w:rsidP="00523F7C"/>
        <w:p w:rsidR="00C05856" w:rsidRPr="00C57F4B" w:rsidRDefault="00C05856" w:rsidP="00523F7C">
          <w:pPr>
            <w:rPr>
              <w:b/>
              <w:bCs/>
            </w:rPr>
          </w:pPr>
          <w:r w:rsidRPr="00C57F4B">
            <w:rPr>
              <w:b/>
              <w:bCs/>
            </w:rPr>
            <w:t>Berichte</w:t>
          </w:r>
        </w:p>
        <w:p w:rsidR="00C05856" w:rsidRPr="00C57F4B" w:rsidRDefault="00C05856" w:rsidP="00523F7C"/>
        <w:p w:rsidR="00C05856" w:rsidRDefault="00C05856" w:rsidP="00523F7C">
          <w:r w:rsidRPr="00C57F4B">
            <w:rPr>
              <w:b/>
              <w:bCs/>
            </w:rPr>
            <w:t xml:space="preserve">Bitte berichten Sie uns </w:t>
          </w:r>
          <w:sdt>
            <w:sdtPr>
              <w:rPr>
                <w:b/>
                <w:bCs/>
              </w:rPr>
              <w:alias w:val="Berichtsintervall"/>
              <w:tag w:val="Berichtsintervall"/>
              <w:id w:val="292943178"/>
              <w:placeholder>
                <w:docPart w:val="21E5CD1589E54F3B96223F590A859425"/>
              </w:placeholder>
              <w:showingPlcHdr/>
              <w:comboBox>
                <w:listItem w:value="Wählen Sie ein Element aus."/>
                <w:listItem w:displayText="alle 3 Monate" w:value="alle 3 Monate"/>
                <w:listItem w:displayText="alle 6 Monate" w:value="alle 6 Monate"/>
                <w:listItem w:displayText="alle 12 Monate" w:value="alle 12 Monate"/>
              </w:comboBox>
            </w:sdtPr>
            <w:sdtContent>
              <w:r w:rsidRPr="007027BF">
                <w:rPr>
                  <w:rStyle w:val="FormatvorlagePlatzhaltertextRot"/>
                </w:rPr>
                <w:t>Auswahl</w:t>
              </w:r>
            </w:sdtContent>
          </w:sdt>
          <w:r w:rsidRPr="00C57F4B">
            <w:rPr>
              <w:b/>
              <w:bCs/>
            </w:rPr>
            <w:t xml:space="preserve"> mit dem Bericht F</w:t>
          </w:r>
          <w:r>
            <w:rPr>
              <w:b/>
              <w:bCs/>
            </w:rPr>
            <w:t> </w:t>
          </w:r>
          <w:r w:rsidRPr="00C57F4B">
            <w:rPr>
              <w:b/>
              <w:bCs/>
            </w:rPr>
            <w:t xml:space="preserve">6052 </w:t>
          </w:r>
          <w:r w:rsidRPr="00C57F4B">
            <w:t>zum Hautbefund, zur durchgeführten Behandlung und zu den ggf. erforderlichen Maßnahmen.</w:t>
          </w:r>
        </w:p>
        <w:p w:rsidR="00C05856" w:rsidRDefault="00C05856" w:rsidP="00523F7C"/>
        <w:p w:rsidR="00C05856" w:rsidRPr="00656767" w:rsidRDefault="00C05856" w:rsidP="00523F7C">
          <w:pPr>
            <w:spacing w:after="0"/>
            <w:rPr>
              <w:b/>
              <w:bCs/>
            </w:rPr>
          </w:pPr>
          <w:r w:rsidRPr="00656767">
            <w:rPr>
              <w:b/>
              <w:bCs/>
            </w:rPr>
            <w:t>Bitte berichten Sie unverzüglich bei wesentlichen Änderungen, zum Beispiel:</w:t>
          </w:r>
        </w:p>
        <w:p w:rsidR="00C05856" w:rsidRPr="00523F7C" w:rsidRDefault="00C05856" w:rsidP="00C05856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523F7C">
            <w:rPr>
              <w:rFonts w:ascii="Arial" w:hAnsi="Arial" w:cs="Arial"/>
            </w:rPr>
            <w:t>bei vollständiger Abheilung der Hauterscheinungen</w:t>
          </w:r>
        </w:p>
        <w:p w:rsidR="00C05856" w:rsidRDefault="00C05856" w:rsidP="00C05856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523F7C">
            <w:rPr>
              <w:rFonts w:ascii="Arial" w:hAnsi="Arial" w:cs="Arial"/>
            </w:rPr>
            <w:t>bei wesentlichen Änderungen im Krankheitsverlauf</w:t>
          </w:r>
        </w:p>
        <w:p w:rsidR="00C05856" w:rsidRDefault="00C05856" w:rsidP="00C05856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6B2A01">
            <w:rPr>
              <w:rFonts w:ascii="Arial" w:hAnsi="Arial" w:cs="Arial"/>
            </w:rPr>
            <w:t>bei Therapieresistenz</w:t>
          </w:r>
        </w:p>
        <w:p w:rsidR="00C05856" w:rsidRPr="000370FD" w:rsidRDefault="00C05856" w:rsidP="00C05856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0370FD">
            <w:rPr>
              <w:rFonts w:ascii="Arial" w:hAnsi="Arial" w:cs="Arial"/>
            </w:rPr>
            <w:t>bei Tätigkeitsaufgabe oder Arbeitgeberwechsel</w:t>
          </w:r>
        </w:p>
        <w:p w:rsidR="00C05856" w:rsidRPr="000370FD" w:rsidRDefault="00C05856" w:rsidP="00C05856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0370FD">
            <w:rPr>
              <w:rFonts w:ascii="Arial" w:hAnsi="Arial" w:cs="Arial"/>
            </w:rPr>
            <w:t>bei neuen Allergietestungen unter Beifügung der Testprotokolle</w:t>
          </w:r>
        </w:p>
        <w:p w:rsidR="00C05856" w:rsidRPr="000370FD" w:rsidRDefault="00C05856" w:rsidP="00C05856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0370FD">
            <w:rPr>
              <w:rFonts w:ascii="Arial" w:hAnsi="Arial" w:cs="Arial"/>
            </w:rPr>
            <w:t>bei Testungen von Arbeitsstoffen von Versicherten unter Beifügung des Testbogens zur</w:t>
          </w:r>
        </w:p>
        <w:p w:rsidR="00C05856" w:rsidRPr="000370FD" w:rsidRDefault="00C05856" w:rsidP="00322DA1">
          <w:pPr>
            <w:pStyle w:val="Listenabsatz"/>
            <w:spacing w:after="0"/>
            <w:rPr>
              <w:rFonts w:ascii="Arial" w:hAnsi="Arial" w:cs="Arial"/>
            </w:rPr>
          </w:pPr>
          <w:r w:rsidRPr="000370FD">
            <w:rPr>
              <w:rFonts w:ascii="Arial" w:hAnsi="Arial" w:cs="Arial"/>
            </w:rPr>
            <w:t>UV-GOÄ-Nr. 379 (</w:t>
          </w:r>
          <w:hyperlink r:id="rId5" w:history="1">
            <w:r w:rsidRPr="00644772">
              <w:rPr>
                <w:rStyle w:val="Hyperlink"/>
                <w:rFonts w:ascii="Arial" w:hAnsi="Arial" w:cs="Arial"/>
              </w:rPr>
              <w:t>www.dguv.de</w:t>
            </w:r>
          </w:hyperlink>
          <w:r>
            <w:rPr>
              <w:rFonts w:ascii="Arial" w:hAnsi="Arial" w:cs="Arial"/>
            </w:rPr>
            <w:t xml:space="preserve"> </w:t>
          </w:r>
          <w:r w:rsidRPr="000370FD">
            <w:rPr>
              <w:rFonts w:ascii="Arial" w:hAnsi="Arial" w:cs="Arial"/>
            </w:rPr>
            <w:t>webcode d535458).</w:t>
          </w:r>
        </w:p>
        <w:p w:rsidR="00CA7512" w:rsidRDefault="00CA7512"/>
      </w:docPartBody>
    </w:docPart>
    <w:docPart>
      <w:docPartPr>
        <w:name w:val="ED2D03EF6F5243C694414C65C31773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8CFAFD-4F43-472E-9B72-79B7CFD06175}"/>
      </w:docPartPr>
      <w:docPartBody>
        <w:p w:rsidR="00CA7512" w:rsidRDefault="00C05856" w:rsidP="00C05856">
          <w:pPr>
            <w:pStyle w:val="ED2D03EF6F5243C694414C65C31773E2"/>
          </w:pPr>
          <w:r w:rsidRPr="006B6804">
            <w:rPr>
              <w:rStyle w:val="Platzhaltertext"/>
              <w:vanish/>
              <w:color w:val="FF0000"/>
            </w:rPr>
            <w:t xml:space="preserve">Textbaustein – </w:t>
          </w:r>
          <w:r>
            <w:rPr>
              <w:rStyle w:val="Platzhaltertext"/>
              <w:vanish/>
              <w:color w:val="FF0000"/>
            </w:rPr>
            <w:t>Hautbelastende Tätigkeiten</w:t>
          </w:r>
        </w:p>
      </w:docPartBody>
    </w:docPart>
    <w:docPart>
      <w:docPartPr>
        <w:name w:val="FBB705A3EC9D4B8BB8FFB50745080E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ABD4FC-8816-4CC0-8DB1-C4DF62DCB4CA}"/>
      </w:docPartPr>
      <w:docPartBody>
        <w:p w:rsidR="00CA7512" w:rsidRDefault="00C05856" w:rsidP="00C05856">
          <w:pPr>
            <w:pStyle w:val="FBB705A3EC9D4B8BB8FFB50745080E1B"/>
          </w:pPr>
          <w:r>
            <w:rPr>
              <w:rStyle w:val="Platzhaltertext"/>
              <w:color w:val="FF0000"/>
            </w:rPr>
            <w:t>Auswahl: allgemeine/besondere</w:t>
          </w:r>
        </w:p>
      </w:docPartBody>
    </w:docPart>
    <w:docPart>
      <w:docPartPr>
        <w:name w:val="C830765D34FC4BBD8EC2DB45F66290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A6426-F699-4245-9E1C-AF80B2A923C0}"/>
      </w:docPartPr>
      <w:docPartBody>
        <w:p w:rsidR="00CA7512" w:rsidRDefault="00C05856" w:rsidP="00C05856">
          <w:pPr>
            <w:pStyle w:val="C830765D34FC4BBD8EC2DB45F6629052"/>
          </w:pPr>
          <w:r w:rsidRPr="004A64DF">
            <w:rPr>
              <w:rStyle w:val="Platzhaltertext"/>
              <w:color w:val="FF0000"/>
            </w:rPr>
            <w:t>[…]</w:t>
          </w:r>
        </w:p>
      </w:docPartBody>
    </w:docPart>
    <w:docPart>
      <w:docPartPr>
        <w:name w:val="EBB1E561CA3C44418152746E9204C7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7356B12-E610-4E32-9955-1EE4B645A569}"/>
      </w:docPartPr>
      <w:docPartBody>
        <w:p w:rsidR="00CA7512" w:rsidRDefault="00C05856" w:rsidP="00C05856">
          <w:pPr>
            <w:pStyle w:val="EBB1E561CA3C44418152746E9204C706"/>
          </w:pPr>
          <w:r w:rsidRPr="004A64DF">
            <w:rPr>
              <w:rStyle w:val="Platzhaltertext"/>
              <w:color w:val="FF0000"/>
            </w:rPr>
            <w:t>[…]</w:t>
          </w:r>
        </w:p>
      </w:docPartBody>
    </w:docPart>
    <w:docPart>
      <w:docPartPr>
        <w:name w:val="62D9784B76DC492294AD89F01C39C2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444F4A-C814-4859-9348-EC95F9BB0A99}"/>
      </w:docPartPr>
      <w:docPartBody>
        <w:p w:rsidR="00CA7512" w:rsidRDefault="00C05856" w:rsidP="00C05856">
          <w:pPr>
            <w:pStyle w:val="62D9784B76DC492294AD89F01C39C224"/>
          </w:pPr>
          <w:r w:rsidRPr="00716AA5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212B7A5E8A224DEAAF0570EC090C06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91DF54-198B-4034-91C8-8DE261FAD9A3}"/>
      </w:docPartPr>
      <w:docPartBody>
        <w:p w:rsidR="00CA7512" w:rsidRDefault="00C05856" w:rsidP="00C05856">
          <w:pPr>
            <w:pStyle w:val="212B7A5E8A224DEAAF0570EC090C062B"/>
          </w:pPr>
          <w:r w:rsidRPr="00AC3545">
            <w:rPr>
              <w:rStyle w:val="Platzhaltertext"/>
              <w:color w:val="FF0000"/>
            </w:rPr>
            <w:t xml:space="preserve">Textbaustein – </w:t>
          </w:r>
          <w:r>
            <w:rPr>
              <w:rStyle w:val="Platzhaltertext"/>
              <w:color w:val="FF0000"/>
            </w:rPr>
            <w:t>Basistherapeutika</w:t>
          </w:r>
        </w:p>
      </w:docPartBody>
    </w:docPart>
    <w:docPart>
      <w:docPartPr>
        <w:name w:val="21E5CD1589E54F3B96223F590A8594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0302B8-B8AF-4C75-832F-C7DDC514C066}"/>
      </w:docPartPr>
      <w:docPartBody>
        <w:p w:rsidR="00CA7512" w:rsidRDefault="00C05856" w:rsidP="00C05856">
          <w:pPr>
            <w:pStyle w:val="21E5CD1589E54F3B96223F590A859425"/>
          </w:pPr>
          <w:r w:rsidRPr="000D38B4">
            <w:rPr>
              <w:rStyle w:val="Platzhaltertext"/>
              <w:color w:val="FF0000"/>
            </w:rPr>
            <w:t>Auswahl</w:t>
          </w:r>
        </w:p>
      </w:docPartBody>
    </w:docPart>
    <w:docPart>
      <w:docPartPr>
        <w:name w:val="AP814-01"/>
        <w:style w:val="Standard"/>
        <w:category>
          <w:name w:val="AP814"/>
          <w:gallery w:val="autoTxt"/>
        </w:category>
        <w:behaviors>
          <w:behavior w:val="content"/>
        </w:behaviors>
        <w:guid w:val="{7F1A2CA2-AFB4-47D2-9B16-9E4452AA8B6F}"/>
      </w:docPartPr>
      <w:docPartBody>
        <w:p w:rsidR="00C05856" w:rsidRDefault="00C05856" w:rsidP="00C57F4B"/>
        <w:p w:rsidR="00C05856" w:rsidRPr="00DD4231" w:rsidRDefault="00C05856" w:rsidP="00DD4231">
          <w:pPr>
            <w:spacing w:after="120"/>
            <w:rPr>
              <w:b/>
              <w:bCs/>
            </w:rPr>
          </w:pPr>
          <w:r w:rsidRPr="00DD4231">
            <w:rPr>
              <w:b/>
              <w:bCs/>
            </w:rPr>
            <w:t>Besonderheiten</w:t>
          </w:r>
        </w:p>
        <w:p w:rsidR="00C05856" w:rsidRPr="00C57F4B" w:rsidRDefault="00000000" w:rsidP="00C57F4B">
          <w:sdt>
            <w:sdtPr>
              <w:id w:val="1362251260"/>
              <w:placeholder>
                <w:docPart w:val="5ECEB4CFD9554C318D0DEB879751D752"/>
              </w:placeholder>
              <w:showingPlcHdr/>
            </w:sdtPr>
            <w:sdtContent>
              <w:r w:rsidR="00C05856" w:rsidRPr="004D4C91">
                <w:rPr>
                  <w:rStyle w:val="FormatvorlagePlatzhaltertextRot"/>
                </w:rPr>
                <w:t>[…]</w:t>
              </w:r>
            </w:sdtContent>
          </w:sdt>
        </w:p>
        <w:p w:rsidR="00CA7512" w:rsidRDefault="00CA7512"/>
      </w:docPartBody>
    </w:docPart>
    <w:docPart>
      <w:docPartPr>
        <w:name w:val="5ECEB4CFD9554C318D0DEB879751D7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2C77F4-3622-4EB6-BF36-6B10B612BDA0}"/>
      </w:docPartPr>
      <w:docPartBody>
        <w:p w:rsidR="00CA7512" w:rsidRDefault="00C05856" w:rsidP="00C05856">
          <w:pPr>
            <w:pStyle w:val="5ECEB4CFD9554C318D0DEB879751D752"/>
          </w:pPr>
          <w:r>
            <w:rPr>
              <w:rStyle w:val="Platzhaltertext"/>
              <w:rFonts w:cs="Arial"/>
              <w:color w:val="FF0000"/>
            </w:rPr>
            <w:t>[</w:t>
          </w:r>
          <w:r>
            <w:rPr>
              <w:rStyle w:val="Platzhaltertext"/>
              <w:color w:val="FF0000"/>
            </w:rPr>
            <w:t>…</w:t>
          </w:r>
          <w:r>
            <w:rPr>
              <w:rStyle w:val="Platzhaltertext"/>
              <w:rFonts w:cs="Arial"/>
              <w:color w:val="FF0000"/>
            </w:rPr>
            <w:t>]</w:t>
          </w:r>
        </w:p>
      </w:docPartBody>
    </w:docPart>
    <w:docPart>
      <w:docPartPr>
        <w:name w:val="AP814-02"/>
        <w:style w:val="Standard"/>
        <w:category>
          <w:name w:val="AP814"/>
          <w:gallery w:val="autoTxt"/>
        </w:category>
        <w:behaviors>
          <w:behavior w:val="content"/>
        </w:behaviors>
        <w:guid w:val="{B94F0AA3-FD55-4A14-A104-4D024C3CD101}"/>
      </w:docPartPr>
      <w:docPartBody>
        <w:p w:rsidR="00C05856" w:rsidRDefault="00C05856" w:rsidP="00C57F4B"/>
        <w:p w:rsidR="00C05856" w:rsidRPr="00C57F4B" w:rsidRDefault="00000000" w:rsidP="00DD4231">
          <w:sdt>
            <w:sdtPr>
              <w:id w:val="1105236575"/>
              <w:placeholder>
                <w:docPart w:val="E213B9A846EC4BD08AE7649AD88ED6F7"/>
              </w:placeholder>
              <w:showingPlcHdr/>
            </w:sdtPr>
            <w:sdtContent>
              <w:r w:rsidR="00C05856" w:rsidRPr="004D4C91">
                <w:rPr>
                  <w:rStyle w:val="FormatvorlagePlatzhaltertextRot"/>
                </w:rPr>
                <w:t>[Freitext]</w:t>
              </w:r>
            </w:sdtContent>
          </w:sdt>
        </w:p>
        <w:p w:rsidR="00CA7512" w:rsidRDefault="00CA7512"/>
      </w:docPartBody>
    </w:docPart>
    <w:docPart>
      <w:docPartPr>
        <w:name w:val="E213B9A846EC4BD08AE7649AD88ED6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8CA518-133B-4A07-AD06-0CD35A87170E}"/>
      </w:docPartPr>
      <w:docPartBody>
        <w:p w:rsidR="00CA7512" w:rsidRDefault="00C05856" w:rsidP="00C05856">
          <w:pPr>
            <w:pStyle w:val="E213B9A846EC4BD08AE7649AD88ED6F7"/>
          </w:pPr>
          <w:r>
            <w:rPr>
              <w:rStyle w:val="Platzhaltertext"/>
              <w:rFonts w:cs="Arial"/>
              <w:color w:val="FF0000"/>
            </w:rPr>
            <w:t>[Freitext]</w:t>
          </w:r>
        </w:p>
      </w:docPartBody>
    </w:docPart>
    <w:docPart>
      <w:docPartPr>
        <w:name w:val="AP816-01"/>
        <w:style w:val="Standard"/>
        <w:category>
          <w:name w:val="AP816"/>
          <w:gallery w:val="autoTxt"/>
        </w:category>
        <w:behaviors>
          <w:behavior w:val="content"/>
        </w:behaviors>
        <w:guid w:val="{F67D7254-5DA7-4304-91AC-661CC131C5C1}"/>
      </w:docPartPr>
      <w:docPartBody>
        <w:p w:rsidR="00C05856" w:rsidRDefault="00C05856" w:rsidP="008F6096"/>
        <w:p w:rsidR="00C05856" w:rsidRDefault="00C05856" w:rsidP="008F6096">
          <w:r>
            <w:t xml:space="preserve">Hierzu zählen </w:t>
          </w:r>
          <w:sdt>
            <w:sdtPr>
              <w:id w:val="227268750"/>
              <w:placeholder>
                <w:docPart w:val="8451965160934124899309926584AD35"/>
              </w:placeholder>
              <w:showingPlcHdr/>
            </w:sdtPr>
            <w:sdtContent>
              <w:r w:rsidRPr="00281B88">
                <w:rPr>
                  <w:rStyle w:val="FormatvorlagePlatzhaltertextRot"/>
                </w:rPr>
                <w:t>[Freitext]</w:t>
              </w:r>
            </w:sdtContent>
          </w:sdt>
          <w:r>
            <w:t>.</w:t>
          </w:r>
        </w:p>
        <w:p w:rsidR="00CA7512" w:rsidRDefault="00CA7512"/>
      </w:docPartBody>
    </w:docPart>
    <w:docPart>
      <w:docPartPr>
        <w:name w:val="8451965160934124899309926584AD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710656-938D-4991-9E53-A3AB5263F2AC}"/>
      </w:docPartPr>
      <w:docPartBody>
        <w:p w:rsidR="00CA7512" w:rsidRDefault="00C05856" w:rsidP="00C05856">
          <w:pPr>
            <w:pStyle w:val="8451965160934124899309926584AD35"/>
          </w:pPr>
          <w:r>
            <w:rPr>
              <w:rStyle w:val="Platzhaltertext"/>
              <w:rFonts w:cs="Arial"/>
              <w:color w:val="FF0000"/>
            </w:rPr>
            <w:t>[Freitext]</w:t>
          </w:r>
        </w:p>
      </w:docPartBody>
    </w:docPart>
    <w:docPart>
      <w:docPartPr>
        <w:name w:val="AP813-01"/>
        <w:style w:val="Standard"/>
        <w:category>
          <w:name w:val="AP813"/>
          <w:gallery w:val="autoTxt"/>
        </w:category>
        <w:behaviors>
          <w:behavior w:val="content"/>
        </w:behaviors>
        <w:guid w:val="{F4251BC5-41AE-457F-B18B-A91F1A7EA16F}"/>
      </w:docPartPr>
      <w:docPartBody>
        <w:p w:rsidR="00C05856" w:rsidRPr="00320722" w:rsidRDefault="00C05856" w:rsidP="00320722">
          <w:r w:rsidRPr="00320722">
            <w:t xml:space="preserve">Sind </w:t>
          </w:r>
          <w:r w:rsidRPr="00320722">
            <w:rPr>
              <w:b/>
              <w:bCs/>
            </w:rPr>
            <w:t>Basistherapeutika</w:t>
          </w:r>
          <w:r w:rsidRPr="00320722">
            <w:t xml:space="preserve"> erforderlich, bitten wir um Hinweise im Verlaufsbericht F</w:t>
          </w:r>
          <w:r>
            <w:t> </w:t>
          </w:r>
          <w:r w:rsidRPr="00320722">
            <w:t>6052 unter Nr.</w:t>
          </w:r>
          <w:r>
            <w:t> </w:t>
          </w:r>
          <w:r w:rsidRPr="00320722">
            <w:t>5.1. Die Versorgung mit Basistherapeutika erfolgt durch den UV-Träger und ist nicht zu verordnen. (Informationen zu Basistherapeutika s.</w:t>
          </w:r>
          <w:r>
            <w:t> </w:t>
          </w:r>
          <w:r w:rsidRPr="00320722">
            <w:t>DGUV Honorarleitfaden, Anlage</w:t>
          </w:r>
          <w:r>
            <w:t> </w:t>
          </w:r>
          <w:r w:rsidRPr="00320722">
            <w:t xml:space="preserve">2, </w:t>
          </w:r>
          <w:hyperlink r:id="rId6" w:history="1">
            <w:r w:rsidRPr="00320722">
              <w:rPr>
                <w:rStyle w:val="Hyperlink"/>
              </w:rPr>
              <w:t>www.dguv.de</w:t>
            </w:r>
          </w:hyperlink>
          <w:r w:rsidRPr="00320722">
            <w:t xml:space="preserve"> webcode</w:t>
          </w:r>
          <w:r>
            <w:t> </w:t>
          </w:r>
          <w:r w:rsidRPr="00320722">
            <w:t>p012510).</w:t>
          </w:r>
        </w:p>
        <w:p w:rsidR="00CA7512" w:rsidRDefault="00CA7512"/>
      </w:docPartBody>
    </w:docPart>
    <w:docPart>
      <w:docPartPr>
        <w:name w:val="AP813-02"/>
        <w:style w:val="Standard"/>
        <w:category>
          <w:name w:val="AP813"/>
          <w:gallery w:val="autoTxt"/>
        </w:category>
        <w:behaviors>
          <w:behavior w:val="content"/>
        </w:behaviors>
        <w:guid w:val="{23103B81-1E84-44D1-AF65-DA767DB708FA}"/>
      </w:docPartPr>
      <w:docPartBody>
        <w:p w:rsidR="00C05856" w:rsidRPr="00AB1CFE" w:rsidRDefault="00C05856" w:rsidP="00AB1CFE">
          <w:r w:rsidRPr="00AB1CFE">
            <w:t xml:space="preserve">Sind </w:t>
          </w:r>
          <w:r w:rsidRPr="00AB1CFE">
            <w:rPr>
              <w:b/>
              <w:bCs/>
            </w:rPr>
            <w:t>Basistherapeutika</w:t>
          </w:r>
          <w:r w:rsidRPr="00AB1CFE">
            <w:t xml:space="preserve"> erforderlich, bitten wir um Verordnung zu unseren Lasten. Die versicherte Person hat keinen Eigenanteil zu leisten. (Informationen zu Basistherapeutika s.</w:t>
          </w:r>
          <w:r>
            <w:t> </w:t>
          </w:r>
          <w:r w:rsidRPr="00AB1CFE">
            <w:t>DGUV Honorarleitfaden, Anlage</w:t>
          </w:r>
          <w:r>
            <w:t> </w:t>
          </w:r>
          <w:r w:rsidRPr="00AB1CFE">
            <w:t xml:space="preserve">2, </w:t>
          </w:r>
          <w:hyperlink r:id="rId7" w:tgtFrame="_blank" w:history="1">
            <w:r w:rsidRPr="00AB1CFE">
              <w:rPr>
                <w:rStyle w:val="Hyperlink"/>
              </w:rPr>
              <w:t>www.dguv.de</w:t>
            </w:r>
          </w:hyperlink>
          <w:r w:rsidRPr="00AB1CFE">
            <w:t xml:space="preserve"> webcode</w:t>
          </w:r>
          <w:r>
            <w:t> </w:t>
          </w:r>
          <w:r w:rsidRPr="00AB1CFE">
            <w:t>p012510).</w:t>
          </w:r>
        </w:p>
        <w:p w:rsidR="00CA7512" w:rsidRDefault="00CA7512"/>
      </w:docPartBody>
    </w:docPart>
    <w:docPart>
      <w:docPartPr>
        <w:name w:val="AP813-04"/>
        <w:style w:val="Standard"/>
        <w:category>
          <w:name w:val="AP813"/>
          <w:gallery w:val="autoTxt"/>
        </w:category>
        <w:behaviors>
          <w:behavior w:val="content"/>
        </w:behaviors>
        <w:guid w:val="{DBCED515-E1C2-4CF0-A368-101B1A0EA282}"/>
      </w:docPartPr>
      <w:docPartBody>
        <w:p w:rsidR="00C05856" w:rsidRPr="00C57F4B" w:rsidRDefault="00000000" w:rsidP="00C57F4B">
          <w:sdt>
            <w:sdtPr>
              <w:id w:val="451904547"/>
              <w:placeholder>
                <w:docPart w:val="10CAA5456C6348C99E12D1E7358A7D88"/>
              </w:placeholder>
              <w:showingPlcHdr/>
            </w:sdtPr>
            <w:sdtContent>
              <w:r w:rsidR="00C05856" w:rsidRPr="00281B88">
                <w:rPr>
                  <w:rStyle w:val="FormatvorlagePlatzhaltertextRot"/>
                </w:rPr>
                <w:t>[Freitext]</w:t>
              </w:r>
            </w:sdtContent>
          </w:sdt>
        </w:p>
        <w:p w:rsidR="00CA7512" w:rsidRDefault="00CA7512"/>
      </w:docPartBody>
    </w:docPart>
    <w:docPart>
      <w:docPartPr>
        <w:name w:val="10CAA5456C6348C99E12D1E7358A7D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EAD814-52B1-4BD2-96FD-271A64A97CED}"/>
      </w:docPartPr>
      <w:docPartBody>
        <w:p w:rsidR="00CA7512" w:rsidRDefault="00C05856" w:rsidP="00C05856">
          <w:pPr>
            <w:pStyle w:val="10CAA5456C6348C99E12D1E7358A7D88"/>
          </w:pPr>
          <w:r>
            <w:rPr>
              <w:color w:val="FF0000"/>
            </w:rPr>
            <w:t>[Freitext]</w:t>
          </w:r>
        </w:p>
      </w:docPartBody>
    </w:docPart>
    <w:docPart>
      <w:docPartPr>
        <w:name w:val="AP813-03"/>
        <w:style w:val="Standard"/>
        <w:category>
          <w:name w:val="AP813"/>
          <w:gallery w:val="autoTxt"/>
        </w:category>
        <w:behaviors>
          <w:behavior w:val="content"/>
        </w:behaviors>
        <w:guid w:val="{13681E10-57D5-45DC-8AC7-29B38FADCB07}"/>
      </w:docPartPr>
      <w:docPartBody>
        <w:p w:rsidR="00DB3010" w:rsidRDefault="00DB3010" w:rsidP="00AB1CFE">
          <w:r w:rsidRPr="00AB1CFE">
            <w:t xml:space="preserve">Dieser Behandlungsauftrag umfasst nicht die </w:t>
          </w:r>
          <w:r w:rsidRPr="00AB1CFE">
            <w:rPr>
              <w:b/>
              <w:bCs/>
            </w:rPr>
            <w:t>systemische Therapie</w:t>
          </w:r>
          <w:r w:rsidRPr="00AB1CFE">
            <w:t xml:space="preserve"> </w:t>
          </w:r>
          <w:r>
            <w:t xml:space="preserve">mit </w:t>
          </w:r>
          <w:r w:rsidRPr="000A71C6">
            <w:rPr>
              <w:b/>
              <w:bCs/>
            </w:rPr>
            <w:t>Ciclosporin</w:t>
          </w:r>
          <w:r w:rsidRPr="00AB1CFE">
            <w:t xml:space="preserve">, </w:t>
          </w:r>
          <w:r>
            <w:rPr>
              <w:b/>
            </w:rPr>
            <w:t>Biologika</w:t>
          </w:r>
          <w:r w:rsidRPr="00CD7A0E">
            <w:rPr>
              <w:bCs/>
            </w:rPr>
            <w:t xml:space="preserve"> </w:t>
          </w:r>
          <w:r>
            <w:rPr>
              <w:bCs/>
            </w:rPr>
            <w:t xml:space="preserve">(Therapien mit monoklonalen Antikörpern) oder mit </w:t>
          </w:r>
          <w:r>
            <w:rPr>
              <w:b/>
              <w:bCs/>
            </w:rPr>
            <w:t>Small Molecules</w:t>
          </w:r>
          <w:r w:rsidRPr="00CD7A0E">
            <w:t xml:space="preserve"> </w:t>
          </w:r>
          <w:r>
            <w:t xml:space="preserve">(z. B. JAK-Inhibitoren). </w:t>
          </w:r>
          <w:r w:rsidRPr="00AB1CFE">
            <w:t>Halten Sie im Einzelfall die Behandlung mit solchen Medikament</w:t>
          </w:r>
          <w:r>
            <w:t>en</w:t>
          </w:r>
          <w:r w:rsidRPr="00AB1CFE">
            <w:t xml:space="preserve"> für erforderlich, setzen Sie sich bitte </w:t>
          </w:r>
          <w:r>
            <w:t>vor Therapiebeginn</w:t>
          </w:r>
          <w:r w:rsidRPr="00AB1CFE">
            <w:t xml:space="preserve"> mit uns in Verbindung. </w:t>
          </w:r>
        </w:p>
        <w:p w:rsidR="00DB3010" w:rsidRDefault="00DB3010" w:rsidP="00AB1CFE"/>
        <w:p w:rsidR="00DB3010" w:rsidRPr="00AB1CFE" w:rsidRDefault="00DB3010" w:rsidP="00AB1CFE">
          <w:r>
            <w:t xml:space="preserve">Bitte informieren Sie uns bei Einleitung einer systemischen </w:t>
          </w:r>
          <w:r w:rsidRPr="000A71C6">
            <w:rPr>
              <w:b/>
              <w:bCs/>
            </w:rPr>
            <w:t>Therapie mit Alitretinoin oder</w:t>
          </w:r>
          <w:r>
            <w:t xml:space="preserve"> einer lokalen Therapie </w:t>
          </w:r>
          <w:r w:rsidRPr="000A71C6">
            <w:rPr>
              <w:b/>
              <w:bCs/>
            </w:rPr>
            <w:t>mit</w:t>
          </w:r>
          <w:r>
            <w:t xml:space="preserve"> </w:t>
          </w:r>
          <w:r w:rsidRPr="000A71C6">
            <w:rPr>
              <w:b/>
              <w:bCs/>
            </w:rPr>
            <w:t>Delgocitinib</w:t>
          </w:r>
          <w:r>
            <w:t xml:space="preserve">. </w:t>
          </w:r>
          <w:r w:rsidRPr="00AB1CFE">
            <w:t>Sie geben uns damit unter anderem die Möglichkeit, die Behandlung mit flankierenden Maßnahmen der Verhältnis- und Verhaltensprävention zu unterstützen.</w:t>
          </w:r>
        </w:p>
        <w:p w:rsidR="001A7165" w:rsidRDefault="001A7165"/>
      </w:docPartBody>
    </w:docPart>
    <w:docPart>
      <w:docPartPr>
        <w:name w:val="AP817-02"/>
        <w:style w:val="Standard"/>
        <w:category>
          <w:name w:val="AP817"/>
          <w:gallery w:val="autoTxt"/>
        </w:category>
        <w:behaviors>
          <w:behavior w:val="content"/>
        </w:behaviors>
        <w:guid w:val="{C5253679-6B21-4175-B028-635C41788D9C}"/>
      </w:docPartPr>
      <w:docPartBody>
        <w:p w:rsidR="006836E1" w:rsidRDefault="006836E1" w:rsidP="00F717B1">
          <w:r w:rsidRPr="008F6096">
            <w:t xml:space="preserve">Die versicherte Person übt hautbelastende Tätigkeiten </w:t>
          </w:r>
          <w:r>
            <w:t>nicht mehr</w:t>
          </w:r>
          <w:r w:rsidRPr="008F6096">
            <w:t xml:space="preserve"> aus.</w:t>
          </w:r>
        </w:p>
        <w:p w:rsidR="006836E1" w:rsidRPr="008F6096" w:rsidRDefault="006836E1" w:rsidP="00F717B1"/>
        <w:p w:rsidR="006836E1" w:rsidRPr="00032644" w:rsidRDefault="006836E1" w:rsidP="00F717B1">
          <w:pPr>
            <w:rPr>
              <w:b/>
              <w:bCs/>
            </w:rPr>
          </w:pPr>
          <w:r w:rsidRPr="00032644">
            <w:rPr>
              <w:b/>
              <w:bCs/>
            </w:rPr>
            <w:t>Behandlung</w:t>
          </w:r>
        </w:p>
        <w:p w:rsidR="006836E1" w:rsidRPr="008F6096" w:rsidRDefault="006836E1" w:rsidP="00F717B1"/>
        <w:p w:rsidR="006836E1" w:rsidRPr="008F6096" w:rsidRDefault="006836E1" w:rsidP="00F717B1">
          <w:r w:rsidRPr="008F6096">
            <w:t xml:space="preserve">Nach § 45 des Vertrages Ärzte/Unfallversicherungsträger bitten wir Sie, ab sofort die Behandlung zu unseren Lasten als </w:t>
          </w:r>
          <w:sdt>
            <w:sdtPr>
              <w:alias w:val="Heilbehandlung"/>
              <w:tag w:val="Heilbehandlung"/>
              <w:id w:val="1291317368"/>
              <w:placeholder>
                <w:docPart w:val="71A8719C9D9F45F08ACEBB3377B638FD"/>
              </w:placeholder>
              <w:showingPlcHdr/>
              <w:comboBox>
                <w:listItem w:value="Wählen Sie ein Element aus."/>
                <w:listItem w:displayText="allgemeine" w:value="allgemeine"/>
                <w:listItem w:displayText="besondere" w:value="besondere"/>
              </w:comboBox>
            </w:sdtPr>
            <w:sdtContent>
              <w:r w:rsidRPr="00515366">
                <w:rPr>
                  <w:color w:val="FF0000"/>
                </w:rPr>
                <w:t>Auswahl: allgemeine/besondere</w:t>
              </w:r>
            </w:sdtContent>
          </w:sdt>
          <w:r w:rsidRPr="008F6096">
            <w:t xml:space="preserve"> Heilbehandlung leitliniengerecht durchzuführen. Die versicherte Person hat keinen Eigenanteil zu leisten.</w:t>
          </w:r>
        </w:p>
        <w:p w:rsidR="006836E1" w:rsidRPr="008F6096" w:rsidRDefault="006836E1" w:rsidP="00F717B1">
          <w:r w:rsidRPr="008F6096">
            <w:t> </w:t>
          </w:r>
        </w:p>
        <w:p w:rsidR="006836E1" w:rsidRPr="008F6096" w:rsidRDefault="006836E1" w:rsidP="00F717B1">
          <w:r w:rsidRPr="008F6096">
            <w:t>Wir haben der versicherten Person mitgeteilt, dass sie sich bei Ihnen wegen der Hauterkrankung vorstellen soll. Bitte vereinbaren Sie den Beschwerden und dem Krankheitsbild angemessene Vorstellungsintervalle. </w:t>
          </w:r>
        </w:p>
        <w:p w:rsidR="006836E1" w:rsidRPr="008F6096" w:rsidRDefault="006836E1" w:rsidP="00F717B1"/>
        <w:p w:rsidR="006836E1" w:rsidRPr="008F6096" w:rsidRDefault="006836E1" w:rsidP="00F717B1">
          <w:r w:rsidRPr="008F6096">
            <w:t>Die Behandlungskostenzusage bezieht sich ausschließlich auf die als Berufskrankheit anerkannten Erkrankungsfolgen. Behandlungen anderer Hauterkrankungen sind mit der zuständigen Krankenkasse abzurechnen.</w:t>
          </w:r>
        </w:p>
        <w:p w:rsidR="006836E1" w:rsidRDefault="006836E1" w:rsidP="00F717B1">
          <w:r>
            <w:br w:type="page"/>
          </w:r>
        </w:p>
        <w:p w:rsidR="006836E1" w:rsidRPr="00B82E2F" w:rsidRDefault="006836E1" w:rsidP="00523F7C">
          <w:pPr>
            <w:tabs>
              <w:tab w:val="left" w:pos="5103"/>
            </w:tabs>
            <w:rPr>
              <w:rFonts w:cs="Arial"/>
            </w:rPr>
          </w:pPr>
          <w:r w:rsidRPr="00B82E2F">
            <w:rPr>
              <w:rFonts w:cs="Arial"/>
            </w:rPr>
            <w:t xml:space="preserve">Az.: </w:t>
          </w:r>
          <w:sdt>
            <w:sdtPr>
              <w:rPr>
                <w:rFonts w:cs="Arial"/>
              </w:rPr>
              <w:alias w:val="Az"/>
              <w:tag w:val=""/>
              <w:id w:val="-2018533559"/>
              <w:placeholder>
                <w:docPart w:val="A8D8C627DE354967862F08746CC99DDE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Content>
              <w:r w:rsidRPr="00515366">
                <w:rPr>
                  <w:color w:val="FF0000"/>
                </w:rPr>
                <w:t>[…]</w:t>
              </w:r>
            </w:sdtContent>
          </w:sdt>
          <w:r w:rsidRPr="00B82E2F">
            <w:rPr>
              <w:rFonts w:cs="Arial"/>
            </w:rPr>
            <w:t xml:space="preserve">, Name: </w:t>
          </w:r>
          <w:sdt>
            <w:sdtPr>
              <w:rPr>
                <w:rFonts w:cs="Arial"/>
              </w:rPr>
              <w:alias w:val="Name"/>
              <w:tag w:val=""/>
              <w:id w:val="606163398"/>
              <w:placeholder>
                <w:docPart w:val="898BB5F99A7E46FEAA1DF7E65590C047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Content>
              <w:r w:rsidRPr="00515366">
                <w:rPr>
                  <w:color w:val="FF0000"/>
                </w:rPr>
                <w:t>[…]</w:t>
              </w:r>
            </w:sdtContent>
          </w:sdt>
        </w:p>
        <w:p w:rsidR="006836E1" w:rsidRPr="00B82E2F" w:rsidRDefault="006836E1" w:rsidP="00523F7C">
          <w:pPr>
            <w:pStyle w:val="Kopfzeile"/>
            <w:tabs>
              <w:tab w:val="clear" w:pos="4536"/>
              <w:tab w:val="clear" w:pos="9072"/>
            </w:tabs>
          </w:pPr>
        </w:p>
        <w:p w:rsidR="006836E1" w:rsidRDefault="006836E1" w:rsidP="00523F7C"/>
        <w:sdt>
          <w:sdtPr>
            <w:id w:val="1674917575"/>
            <w15:repeatingSection/>
          </w:sdtPr>
          <w:sdtContent>
            <w:sdt>
              <w:sdtPr>
                <w:id w:val="-1060862955"/>
                <w:placeholder>
                  <w:docPart w:val="DA74DEEB46A742EE9578F525000E583E"/>
                </w:placeholder>
                <w15:repeatingSectionItem/>
              </w:sdtPr>
              <w:sdtContent>
                <w:sdt>
                  <w:sdtPr>
                    <w:alias w:val="Basistherapeutika"/>
                    <w:tag w:val="Basistherapeutika"/>
                    <w:id w:val="2094967119"/>
                    <w:placeholder>
                      <w:docPart w:val="C35865F76F5B412D856536847B8B76CB"/>
                    </w:placeholder>
                    <w:showingPlcHdr/>
                    <w:docPartList>
                      <w:docPartGallery w:val="AutoText"/>
                      <w:docPartCategory w:val="AP813"/>
                    </w:docPartList>
                  </w:sdtPr>
                  <w:sdtContent>
                    <w:p w:rsidR="006836E1" w:rsidRDefault="006836E1" w:rsidP="00523F7C">
                      <w:r w:rsidRPr="00515366">
                        <w:rPr>
                          <w:color w:val="FF0000"/>
                        </w:rPr>
                        <w:t xml:space="preserve">Textbaustein – </w:t>
                      </w:r>
                      <w:r>
                        <w:rPr>
                          <w:color w:val="FF0000"/>
                        </w:rPr>
                        <w:t xml:space="preserve">Therapien und </w:t>
                      </w:r>
                      <w:r w:rsidRPr="00515366">
                        <w:rPr>
                          <w:color w:val="FF0000"/>
                        </w:rPr>
                        <w:t>Basistherapeutika</w:t>
                      </w:r>
                    </w:p>
                  </w:sdtContent>
                </w:sdt>
              </w:sdtContent>
            </w:sdt>
          </w:sdtContent>
        </w:sdt>
        <w:p w:rsidR="006836E1" w:rsidRDefault="006836E1" w:rsidP="00523F7C"/>
        <w:p w:rsidR="006836E1" w:rsidRPr="00C57F4B" w:rsidRDefault="006836E1" w:rsidP="00523F7C">
          <w:pPr>
            <w:rPr>
              <w:b/>
              <w:bCs/>
            </w:rPr>
          </w:pPr>
          <w:r w:rsidRPr="00C57F4B">
            <w:rPr>
              <w:b/>
              <w:bCs/>
            </w:rPr>
            <w:t>Berichte</w:t>
          </w:r>
        </w:p>
        <w:p w:rsidR="006836E1" w:rsidRPr="00C57F4B" w:rsidRDefault="006836E1" w:rsidP="00523F7C"/>
        <w:p w:rsidR="006836E1" w:rsidRDefault="006836E1" w:rsidP="00523F7C">
          <w:r w:rsidRPr="00C57F4B">
            <w:rPr>
              <w:b/>
              <w:bCs/>
            </w:rPr>
            <w:t>Bitte berichten Sie uns</w:t>
          </w:r>
          <w:r>
            <w:rPr>
              <w:b/>
              <w:bCs/>
            </w:rPr>
            <w:t xml:space="preserve"> nur noch anlassbezogen bei wesentlichen Änderungen</w:t>
          </w:r>
          <w:r w:rsidRPr="00C57F4B">
            <w:rPr>
              <w:b/>
              <w:bCs/>
            </w:rPr>
            <w:t xml:space="preserve"> mit dem Bericht F</w:t>
          </w:r>
          <w:r>
            <w:rPr>
              <w:b/>
              <w:bCs/>
            </w:rPr>
            <w:t> </w:t>
          </w:r>
          <w:r w:rsidRPr="00C57F4B">
            <w:rPr>
              <w:b/>
              <w:bCs/>
            </w:rPr>
            <w:t xml:space="preserve">6052 </w:t>
          </w:r>
          <w:r w:rsidRPr="00C57F4B">
            <w:t>zum Hautbefund, zur durchgeführten Behandlung und zu den ggf. erforderlichen Maßnahmen.</w:t>
          </w:r>
          <w:r>
            <w:t xml:space="preserve"> Da die versicherte Person nicht mehr hautbelastend tätig ist, können die Angaben zu arbeitsbedingten Hautbelastungen entfallen (Nrn. 3.1 – 3.5 und Nr. 6 im F 6052).</w:t>
          </w:r>
        </w:p>
        <w:p w:rsidR="006836E1" w:rsidRDefault="006836E1" w:rsidP="00523F7C"/>
        <w:p w:rsidR="006836E1" w:rsidRPr="00656767" w:rsidRDefault="006836E1" w:rsidP="00523F7C">
          <w:pPr>
            <w:spacing w:after="0"/>
            <w:rPr>
              <w:b/>
              <w:bCs/>
            </w:rPr>
          </w:pPr>
          <w:r w:rsidRPr="00656767">
            <w:rPr>
              <w:b/>
              <w:bCs/>
            </w:rPr>
            <w:t>Bitte berichten Sie unverzüglich bei wesentlichen Änderungen, zum Beispiel:</w:t>
          </w:r>
        </w:p>
        <w:p w:rsidR="006836E1" w:rsidRPr="00AB063A" w:rsidRDefault="006836E1" w:rsidP="006836E1">
          <w:pPr>
            <w:pStyle w:val="Listenabsatz"/>
            <w:numPr>
              <w:ilvl w:val="0"/>
              <w:numId w:val="2"/>
            </w:numPr>
            <w:rPr>
              <w:rFonts w:ascii="Arial" w:hAnsi="Arial" w:cs="Arial"/>
            </w:rPr>
          </w:pPr>
          <w:r w:rsidRPr="00AB063A">
            <w:rPr>
              <w:rFonts w:ascii="Arial" w:hAnsi="Arial" w:cs="Arial"/>
            </w:rPr>
            <w:t>bei vollständiger Abheilung der Hauterscheinungen</w:t>
          </w:r>
        </w:p>
        <w:p w:rsidR="006836E1" w:rsidRPr="00AB063A" w:rsidRDefault="006836E1" w:rsidP="006836E1">
          <w:pPr>
            <w:pStyle w:val="Listenabsatz"/>
            <w:numPr>
              <w:ilvl w:val="0"/>
              <w:numId w:val="2"/>
            </w:numPr>
            <w:ind w:left="714" w:hanging="357"/>
            <w:rPr>
              <w:rFonts w:ascii="Arial" w:hAnsi="Arial" w:cs="Arial"/>
            </w:rPr>
          </w:pPr>
          <w:r w:rsidRPr="00AB063A">
            <w:rPr>
              <w:rFonts w:ascii="Arial" w:hAnsi="Arial" w:cs="Arial"/>
            </w:rPr>
            <w:t>bei wesentlichen Änderungen im Krankheitsverlauf</w:t>
          </w:r>
        </w:p>
        <w:p w:rsidR="006836E1" w:rsidRPr="00AB063A" w:rsidRDefault="006836E1" w:rsidP="006836E1">
          <w:pPr>
            <w:pStyle w:val="Listenabsatz"/>
            <w:numPr>
              <w:ilvl w:val="0"/>
              <w:numId w:val="2"/>
            </w:numPr>
            <w:ind w:left="714" w:hanging="357"/>
            <w:rPr>
              <w:rFonts w:ascii="Arial" w:hAnsi="Arial" w:cs="Arial"/>
            </w:rPr>
          </w:pPr>
          <w:r w:rsidRPr="00AB063A">
            <w:rPr>
              <w:rFonts w:ascii="Arial" w:hAnsi="Arial" w:cs="Arial"/>
            </w:rPr>
            <w:t>bei Therapieresistenz</w:t>
          </w:r>
        </w:p>
        <w:p w:rsidR="00000000" w:rsidRDefault="00000000"/>
      </w:docPartBody>
    </w:docPart>
    <w:docPart>
      <w:docPartPr>
        <w:name w:val="71A8719C9D9F45F08ACEBB3377B638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528EF9-453E-4B1F-A057-BB5649B65475}"/>
      </w:docPartPr>
      <w:docPartBody>
        <w:p w:rsidR="00000000" w:rsidRDefault="006836E1" w:rsidP="006836E1">
          <w:pPr>
            <w:pStyle w:val="71A8719C9D9F45F08ACEBB3377B638FD"/>
          </w:pPr>
          <w:r w:rsidRPr="00515366">
            <w:rPr>
              <w:color w:val="FF0000"/>
            </w:rPr>
            <w:t>Auswahl: allgemeine/besondere</w:t>
          </w:r>
        </w:p>
      </w:docPartBody>
    </w:docPart>
    <w:docPart>
      <w:docPartPr>
        <w:name w:val="A8D8C627DE354967862F08746CC99D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C7D64E-ABCD-4B70-9534-4459A76E9F11}"/>
      </w:docPartPr>
      <w:docPartBody>
        <w:p w:rsidR="00000000" w:rsidRDefault="006836E1" w:rsidP="006836E1">
          <w:pPr>
            <w:pStyle w:val="A8D8C627DE354967862F08746CC99DDE"/>
          </w:pPr>
          <w:r w:rsidRPr="00515366">
            <w:rPr>
              <w:color w:val="FF0000"/>
            </w:rPr>
            <w:t>[…]</w:t>
          </w:r>
        </w:p>
      </w:docPartBody>
    </w:docPart>
    <w:docPart>
      <w:docPartPr>
        <w:name w:val="898BB5F99A7E46FEAA1DF7E65590C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1AB25A-D324-4FD9-B1DF-E964A2CD4885}"/>
      </w:docPartPr>
      <w:docPartBody>
        <w:p w:rsidR="00000000" w:rsidRDefault="006836E1" w:rsidP="006836E1">
          <w:pPr>
            <w:pStyle w:val="898BB5F99A7E46FEAA1DF7E65590C047"/>
          </w:pPr>
          <w:r w:rsidRPr="00515366">
            <w:rPr>
              <w:color w:val="FF0000"/>
            </w:rPr>
            <w:t>[…]</w:t>
          </w:r>
        </w:p>
      </w:docPartBody>
    </w:docPart>
    <w:docPart>
      <w:docPartPr>
        <w:name w:val="DA74DEEB46A742EE9578F525000E58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7E0B19-05FA-4511-944D-E6589DA670AE}"/>
      </w:docPartPr>
      <w:docPartBody>
        <w:p w:rsidR="00000000" w:rsidRDefault="006836E1" w:rsidP="006836E1">
          <w:pPr>
            <w:pStyle w:val="DA74DEEB46A742EE9578F525000E583E"/>
          </w:pPr>
          <w:r w:rsidRPr="00716AA5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C35865F76F5B412D856536847B8B76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886509-DCFF-46FB-9DB2-088022B580AB}"/>
      </w:docPartPr>
      <w:docPartBody>
        <w:p w:rsidR="00000000" w:rsidRDefault="006836E1" w:rsidP="006836E1">
          <w:pPr>
            <w:pStyle w:val="C35865F76F5B412D856536847B8B76CB"/>
          </w:pPr>
          <w:r w:rsidRPr="00515366">
            <w:rPr>
              <w:color w:val="FF0000"/>
            </w:rPr>
            <w:t xml:space="preserve">Textbaustein – </w:t>
          </w:r>
          <w:r>
            <w:rPr>
              <w:color w:val="FF0000"/>
            </w:rPr>
            <w:t xml:space="preserve">Therapien und </w:t>
          </w:r>
          <w:r w:rsidRPr="00515366">
            <w:rPr>
              <w:color w:val="FF0000"/>
            </w:rPr>
            <w:t>Basistherapeutika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2023"/>
    <w:multiLevelType w:val="hybridMultilevel"/>
    <w:tmpl w:val="2A3E18A2"/>
    <w:lvl w:ilvl="0" w:tplc="33B4D26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A150EF"/>
    <w:multiLevelType w:val="hybridMultilevel"/>
    <w:tmpl w:val="384C38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584197">
    <w:abstractNumId w:val="0"/>
  </w:num>
  <w:num w:numId="2" w16cid:durableId="441267630">
    <w:abstractNumId w:val="1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06E"/>
    <w:rsid w:val="00022162"/>
    <w:rsid w:val="00031C13"/>
    <w:rsid w:val="00083D30"/>
    <w:rsid w:val="000949B8"/>
    <w:rsid w:val="00124D16"/>
    <w:rsid w:val="00141A9F"/>
    <w:rsid w:val="00187BEF"/>
    <w:rsid w:val="001A7165"/>
    <w:rsid w:val="001C0D1F"/>
    <w:rsid w:val="001E036F"/>
    <w:rsid w:val="00204DB2"/>
    <w:rsid w:val="002527C9"/>
    <w:rsid w:val="002A706E"/>
    <w:rsid w:val="00311DC2"/>
    <w:rsid w:val="00352B71"/>
    <w:rsid w:val="003939AC"/>
    <w:rsid w:val="003D79D7"/>
    <w:rsid w:val="00423C1E"/>
    <w:rsid w:val="00432E01"/>
    <w:rsid w:val="00452F70"/>
    <w:rsid w:val="004555C4"/>
    <w:rsid w:val="004A16A6"/>
    <w:rsid w:val="004D58BA"/>
    <w:rsid w:val="004F2942"/>
    <w:rsid w:val="0051392A"/>
    <w:rsid w:val="00534730"/>
    <w:rsid w:val="00552405"/>
    <w:rsid w:val="00557C41"/>
    <w:rsid w:val="005A0F30"/>
    <w:rsid w:val="005F46E7"/>
    <w:rsid w:val="00654C9B"/>
    <w:rsid w:val="00666EC9"/>
    <w:rsid w:val="006836E1"/>
    <w:rsid w:val="006E7DC5"/>
    <w:rsid w:val="007201C1"/>
    <w:rsid w:val="007F1BBD"/>
    <w:rsid w:val="00802693"/>
    <w:rsid w:val="0080648B"/>
    <w:rsid w:val="00817D00"/>
    <w:rsid w:val="00827F3D"/>
    <w:rsid w:val="008A5EDF"/>
    <w:rsid w:val="008C3DA2"/>
    <w:rsid w:val="00940150"/>
    <w:rsid w:val="009411A0"/>
    <w:rsid w:val="009843CC"/>
    <w:rsid w:val="009910EB"/>
    <w:rsid w:val="009C18A2"/>
    <w:rsid w:val="009D03B0"/>
    <w:rsid w:val="00A238B9"/>
    <w:rsid w:val="00A4159E"/>
    <w:rsid w:val="00B2327E"/>
    <w:rsid w:val="00B93E01"/>
    <w:rsid w:val="00BB35EB"/>
    <w:rsid w:val="00C05856"/>
    <w:rsid w:val="00C164CF"/>
    <w:rsid w:val="00C42C40"/>
    <w:rsid w:val="00C67057"/>
    <w:rsid w:val="00C976D7"/>
    <w:rsid w:val="00CA7512"/>
    <w:rsid w:val="00CE3EB9"/>
    <w:rsid w:val="00D37632"/>
    <w:rsid w:val="00D5623C"/>
    <w:rsid w:val="00DA3D3A"/>
    <w:rsid w:val="00DB3010"/>
    <w:rsid w:val="00DD5DB6"/>
    <w:rsid w:val="00DF6F02"/>
    <w:rsid w:val="00E03ED2"/>
    <w:rsid w:val="00E31D08"/>
    <w:rsid w:val="00E4284E"/>
    <w:rsid w:val="00E86FF4"/>
    <w:rsid w:val="00E93E36"/>
    <w:rsid w:val="00ED4F6E"/>
    <w:rsid w:val="00F34C0C"/>
    <w:rsid w:val="00F35F21"/>
    <w:rsid w:val="00F55989"/>
    <w:rsid w:val="00F80A2B"/>
    <w:rsid w:val="00FC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6836E1"/>
    <w:rPr>
      <w:color w:val="808080"/>
    </w:rPr>
  </w:style>
  <w:style w:type="character" w:styleId="Hyperlink">
    <w:name w:val="Hyperlink"/>
    <w:uiPriority w:val="99"/>
    <w:unhideWhenUsed/>
    <w:rsid w:val="00C05856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6836E1"/>
    <w:pPr>
      <w:spacing w:after="200" w:line="27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64F0F323A74D15B24CD21893DB1B5F">
    <w:name w:val="BD64F0F323A74D15B24CD21893DB1B5F"/>
    <w:rsid w:val="00C05856"/>
  </w:style>
  <w:style w:type="character" w:customStyle="1" w:styleId="FormatvorlagePlatzhaltertextRot">
    <w:name w:val="Formatvorlage Platzhaltertext + Rot"/>
    <w:basedOn w:val="Platzhaltertext"/>
    <w:rsid w:val="00C05856"/>
    <w:rPr>
      <w:vanish/>
      <w:color w:val="FF0000"/>
    </w:rPr>
  </w:style>
  <w:style w:type="paragraph" w:customStyle="1" w:styleId="ED2D03EF6F5243C694414C65C31773E2">
    <w:name w:val="ED2D03EF6F5243C694414C65C31773E2"/>
    <w:rsid w:val="00C05856"/>
  </w:style>
  <w:style w:type="paragraph" w:styleId="Kopfzeile">
    <w:name w:val="header"/>
    <w:basedOn w:val="Standard"/>
    <w:link w:val="KopfzeileZchn"/>
    <w:rsid w:val="006836E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KopfzeileZchn">
    <w:name w:val="Kopfzeile Zchn"/>
    <w:basedOn w:val="Absatz-Standardschriftart"/>
    <w:link w:val="Kopfzeile"/>
    <w:rsid w:val="006836E1"/>
    <w:rPr>
      <w:rFonts w:ascii="Arial" w:eastAsia="Times New Roman" w:hAnsi="Arial" w:cs="Times New Roman"/>
      <w:szCs w:val="20"/>
    </w:rPr>
  </w:style>
  <w:style w:type="paragraph" w:customStyle="1" w:styleId="FBB705A3EC9D4B8BB8FFB50745080E1B">
    <w:name w:val="FBB705A3EC9D4B8BB8FFB50745080E1B"/>
    <w:rsid w:val="00C05856"/>
  </w:style>
  <w:style w:type="paragraph" w:customStyle="1" w:styleId="C830765D34FC4BBD8EC2DB45F6629052">
    <w:name w:val="C830765D34FC4BBD8EC2DB45F6629052"/>
    <w:rsid w:val="00C05856"/>
  </w:style>
  <w:style w:type="paragraph" w:customStyle="1" w:styleId="EBB1E561CA3C44418152746E9204C706">
    <w:name w:val="EBB1E561CA3C44418152746E9204C706"/>
    <w:rsid w:val="00C05856"/>
  </w:style>
  <w:style w:type="paragraph" w:customStyle="1" w:styleId="62D9784B76DC492294AD89F01C39C224">
    <w:name w:val="62D9784B76DC492294AD89F01C39C224"/>
    <w:rsid w:val="00C05856"/>
  </w:style>
  <w:style w:type="paragraph" w:customStyle="1" w:styleId="212B7A5E8A224DEAAF0570EC090C062B">
    <w:name w:val="212B7A5E8A224DEAAF0570EC090C062B"/>
    <w:rsid w:val="00C05856"/>
  </w:style>
  <w:style w:type="paragraph" w:customStyle="1" w:styleId="21E5CD1589E54F3B96223F590A859425">
    <w:name w:val="21E5CD1589E54F3B96223F590A859425"/>
    <w:rsid w:val="00C05856"/>
  </w:style>
  <w:style w:type="paragraph" w:customStyle="1" w:styleId="F542E95BDD494445A60459CE1A44964C">
    <w:name w:val="F542E95BDD494445A60459CE1A44964C"/>
    <w:rsid w:val="00C05856"/>
  </w:style>
  <w:style w:type="paragraph" w:customStyle="1" w:styleId="C3CC57E04580451698616232D6C94411">
    <w:name w:val="C3CC57E04580451698616232D6C94411"/>
    <w:rsid w:val="00C05856"/>
  </w:style>
  <w:style w:type="paragraph" w:customStyle="1" w:styleId="F98F879D2015454B8F78DD60A945427F">
    <w:name w:val="F98F879D2015454B8F78DD60A945427F"/>
    <w:rsid w:val="00C05856"/>
  </w:style>
  <w:style w:type="paragraph" w:customStyle="1" w:styleId="EDCB313F305D40C9B58E720B3EADC56F">
    <w:name w:val="EDCB313F305D40C9B58E720B3EADC56F"/>
    <w:rsid w:val="00C05856"/>
  </w:style>
  <w:style w:type="paragraph" w:customStyle="1" w:styleId="4577FBBA4DAC40CBAF8A9CA6907FAD5C">
    <w:name w:val="4577FBBA4DAC40CBAF8A9CA6907FAD5C"/>
    <w:rsid w:val="00C05856"/>
  </w:style>
  <w:style w:type="paragraph" w:customStyle="1" w:styleId="5ECEB4CFD9554C318D0DEB879751D752">
    <w:name w:val="5ECEB4CFD9554C318D0DEB879751D752"/>
    <w:rsid w:val="00C05856"/>
  </w:style>
  <w:style w:type="paragraph" w:customStyle="1" w:styleId="E213B9A846EC4BD08AE7649AD88ED6F7">
    <w:name w:val="E213B9A846EC4BD08AE7649AD88ED6F7"/>
    <w:rsid w:val="00C05856"/>
  </w:style>
  <w:style w:type="paragraph" w:customStyle="1" w:styleId="8451965160934124899309926584AD35">
    <w:name w:val="8451965160934124899309926584AD35"/>
    <w:rsid w:val="00C05856"/>
  </w:style>
  <w:style w:type="paragraph" w:customStyle="1" w:styleId="10CAA5456C6348C99E12D1E7358A7D88">
    <w:name w:val="10CAA5456C6348C99E12D1E7358A7D88"/>
    <w:rsid w:val="00C05856"/>
  </w:style>
  <w:style w:type="paragraph" w:customStyle="1" w:styleId="CE67F629922B4791A43CD472500AF4F14">
    <w:name w:val="CE67F629922B4791A43CD472500AF4F14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91F94536AB94D45A02058B350FCC3B74">
    <w:name w:val="991F94536AB94D45A02058B350FCC3B74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A46DD7EED6EA471497FDC71301E3C0394">
    <w:name w:val="A46DD7EED6EA471497FDC71301E3C0394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5E0A7C90C9794F5BB6B16F7E1FB3233E4">
    <w:name w:val="5E0A7C90C9794F5BB6B16F7E1FB3233E4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8DBE166A05C646CDAA922CA866A5E5DE4">
    <w:name w:val="8DBE166A05C646CDAA922CA866A5E5DE4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AD0CAFBBA0764429A032A4192A24ACC04">
    <w:name w:val="AD0CAFBBA0764429A032A4192A24ACC04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AC5BEEE8FE54801A81211B2755238103">
    <w:name w:val="6AC5BEEE8FE54801A81211B2755238103"/>
    <w:rsid w:val="00B2327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5CABEF5BB7164D32A2EBD1C122F20A55">
    <w:name w:val="5CABEF5BB7164D32A2EBD1C122F20A55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596D449E454BC7806787096CAA8F48">
    <w:name w:val="CB596D449E454BC7806787096CAA8F48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564D5578B314694AE78EFBFCA25F406">
    <w:name w:val="2564D5578B314694AE78EFBFCA25F406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267C48B0FB24D48B3C59BB50D1CF72C">
    <w:name w:val="E267C48B0FB24D48B3C59BB50D1CF72C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B2A67086F3844F8B7952603E319EB62">
    <w:name w:val="CB2A67086F3844F8B7952603E319EB62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7DCC582951E40B1A5965FBF7C3364D5">
    <w:name w:val="F7DCC582951E40B1A5965FBF7C3364D5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C1B0B7036DF47DD9AD57B9677A1D13D">
    <w:name w:val="4C1B0B7036DF47DD9AD57B9677A1D13D"/>
    <w:rsid w:val="00DB301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A8719C9D9F45F08ACEBB3377B638FD">
    <w:name w:val="71A8719C9D9F45F08ACEBB3377B638FD"/>
    <w:rsid w:val="006836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8D8C627DE354967862F08746CC99DDE">
    <w:name w:val="A8D8C627DE354967862F08746CC99DDE"/>
    <w:rsid w:val="006836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98BB5F99A7E46FEAA1DF7E65590C047">
    <w:name w:val="898BB5F99A7E46FEAA1DF7E65590C047"/>
    <w:rsid w:val="006836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A74DEEB46A742EE9578F525000E583E">
    <w:name w:val="DA74DEEB46A742EE9578F525000E583E"/>
    <w:rsid w:val="006836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35865F76F5B412D856536847B8B76CB">
    <w:name w:val="C35865F76F5B412D856536847B8B76CB"/>
    <w:rsid w:val="006836E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ac5fff-4400-465a-9b31-cf38160e780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54807869375E4CA348A864A030BE78" ma:contentTypeVersion="10" ma:contentTypeDescription="Ein neues Dokument erstellen." ma:contentTypeScope="" ma:versionID="9cf016f09813cf33cbed1937fe637510">
  <xsd:schema xmlns:xsd="http://www.w3.org/2001/XMLSchema" xmlns:xs="http://www.w3.org/2001/XMLSchema" xmlns:p="http://schemas.microsoft.com/office/2006/metadata/properties" xmlns:ns2="7dac5fff-4400-465a-9b31-cf38160e7801" targetNamespace="http://schemas.microsoft.com/office/2006/metadata/properties" ma:root="true" ma:fieldsID="b54c2a7520d53643ddee210ba1eb4055" ns2:_="">
    <xsd:import namespace="7dac5fff-4400-465a-9b31-cf38160e78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c5fff-4400-465a-9b31-cf38160e78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2df73da6-3f2c-4f63-ab01-70b5db7e7a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79160-23A4-4B2E-931A-7B7F1651B3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0AC951-100F-48CB-B302-2F3EACA8CB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059DAC-19BC-4183-9CFD-1FEF4A033FAA}">
  <ds:schemaRefs>
    <ds:schemaRef ds:uri="http://schemas.microsoft.com/office/2006/metadata/properties"/>
    <ds:schemaRef ds:uri="http://schemas.microsoft.com/office/infopath/2007/PartnerControls"/>
    <ds:schemaRef ds:uri="7dac5fff-4400-465a-9b31-cf38160e7801"/>
  </ds:schemaRefs>
</ds:datastoreItem>
</file>

<file path=customXml/itemProps4.xml><?xml version="1.0" encoding="utf-8"?>
<ds:datastoreItem xmlns:ds="http://schemas.openxmlformats.org/officeDocument/2006/customXml" ds:itemID="{EAFAC2A2-639C-48D8-9A0A-9450E77D3D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ac5fff-4400-465a-9b31-cf38160e78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A6452.dotx</Template>
  <TotalTime>0</TotalTime>
  <Pages>1</Pages>
  <Words>95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Auftrag ambulante Behandlung nach Anerkennung einer BK 5101</vt:lpstr>
    </vt:vector>
  </TitlesOfParts>
  <Company>DGUV</Company>
  <LinksUpToDate>false</LinksUpToDate>
  <CharactersWithSpaces>695</CharactersWithSpaces>
  <SharedDoc>false</SharedDoc>
  <HyperlinkBase>www.dguv.de/formtexte</HyperlinkBase>
  <HLinks>
    <vt:vector size="12" baseType="variant">
      <vt:variant>
        <vt:i4>7405605</vt:i4>
      </vt:variant>
      <vt:variant>
        <vt:i4>25</vt:i4>
      </vt:variant>
      <vt:variant>
        <vt:i4>0</vt:i4>
      </vt:variant>
      <vt:variant>
        <vt:i4>5</vt:i4>
      </vt:variant>
      <vt:variant>
        <vt:lpwstr>http://www.dguv.de/</vt:lpwstr>
      </vt:variant>
      <vt:variant>
        <vt:lpwstr/>
      </vt:variant>
      <vt:variant>
        <vt:i4>7405605</vt:i4>
      </vt:variant>
      <vt:variant>
        <vt:i4>19</vt:i4>
      </vt:variant>
      <vt:variant>
        <vt:i4>0</vt:i4>
      </vt:variant>
      <vt:variant>
        <vt:i4>5</vt:i4>
      </vt:variant>
      <vt:variant>
        <vt:lpwstr>http://www.dguv.de/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Auftrag ambulante Behandlung nach Anerkennung einer BK 5101</dc:title>
  <dc:subject>0426</dc:subject>
  <dc:creator>AG Formtexte</dc:creator>
  <cp:keywords/>
  <dc:description/>
  <cp:lastModifiedBy>Pukies, Kristin</cp:lastModifiedBy>
  <cp:revision>8</cp:revision>
  <cp:lastPrinted>2011-01-24T20:43:00Z</cp:lastPrinted>
  <dcterms:created xsi:type="dcterms:W3CDTF">2026-03-31T07:22:00Z</dcterms:created>
  <dcterms:modified xsi:type="dcterms:W3CDTF">2026-04-24T07:23:00Z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text">
    <vt:lpwstr>A 6452</vt:lpwstr>
  </property>
  <property fmtid="{D5CDD505-2E9C-101B-9397-08002B2CF9AE}" pid="3" name="Stand">
    <vt:lpwstr>0426</vt:lpwstr>
  </property>
  <property fmtid="{D5CDD505-2E9C-101B-9397-08002B2CF9AE}" pid="4" name="Bezeichnung">
    <vt:lpwstr>Auftrag ambulante Behandlung nach Anerkennung einer BK 5101</vt:lpwstr>
  </property>
  <property fmtid="{D5CDD505-2E9C-101B-9397-08002B2CF9AE}" pid="5" name="Hinweise">
    <vt:lpwstr> </vt:lpwstr>
  </property>
  <property fmtid="{D5CDD505-2E9C-101B-9397-08002B2CF9AE}" pid="6" name="Unterschrift">
    <vt:lpwstr/>
  </property>
  <property fmtid="{D5CDD505-2E9C-101B-9397-08002B2CF9AE}" pid="7" name="BG_eigen">
    <vt:lpwstr/>
  </property>
  <property fmtid="{D5CDD505-2E9C-101B-9397-08002B2CF9AE}" pid="8" name="MSIP_Label_7545839c-a198-4d87-a0d2-c07b8aa32614_Enabled">
    <vt:lpwstr>true</vt:lpwstr>
  </property>
  <property fmtid="{D5CDD505-2E9C-101B-9397-08002B2CF9AE}" pid="9" name="MSIP_Label_7545839c-a198-4d87-a0d2-c07b8aa32614_SetDate">
    <vt:lpwstr>2026-03-31T07:22:55Z</vt:lpwstr>
  </property>
  <property fmtid="{D5CDD505-2E9C-101B-9397-08002B2CF9AE}" pid="10" name="MSIP_Label_7545839c-a198-4d87-a0d2-c07b8aa32614_Method">
    <vt:lpwstr>Standard</vt:lpwstr>
  </property>
  <property fmtid="{D5CDD505-2E9C-101B-9397-08002B2CF9AE}" pid="11" name="MSIP_Label_7545839c-a198-4d87-a0d2-c07b8aa32614_Name">
    <vt:lpwstr>Öffentlich</vt:lpwstr>
  </property>
  <property fmtid="{D5CDD505-2E9C-101B-9397-08002B2CF9AE}" pid="12" name="MSIP_Label_7545839c-a198-4d87-a0d2-c07b8aa32614_SiteId">
    <vt:lpwstr>f3987bed-0f17-4307-a6bb-a2ae861736b7</vt:lpwstr>
  </property>
  <property fmtid="{D5CDD505-2E9C-101B-9397-08002B2CF9AE}" pid="13" name="MSIP_Label_7545839c-a198-4d87-a0d2-c07b8aa32614_ActionId">
    <vt:lpwstr>0b707f77-2dcc-4c62-bf87-fc3b4a14fb35</vt:lpwstr>
  </property>
  <property fmtid="{D5CDD505-2E9C-101B-9397-08002B2CF9AE}" pid="14" name="MSIP_Label_7545839c-a198-4d87-a0d2-c07b8aa32614_ContentBits">
    <vt:lpwstr>0</vt:lpwstr>
  </property>
  <property fmtid="{D5CDD505-2E9C-101B-9397-08002B2CF9AE}" pid="15" name="MSIP_Label_7545839c-a198-4d87-a0d2-c07b8aa32614_Tag">
    <vt:lpwstr>10, 3, 0, 1</vt:lpwstr>
  </property>
  <property fmtid="{D5CDD505-2E9C-101B-9397-08002B2CF9AE}" pid="16" name="ContentTypeId">
    <vt:lpwstr>0x010100F754807869375E4CA348A864A030BE78</vt:lpwstr>
  </property>
</Properties>
</file>