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92EA" w14:textId="25F3CF61" w:rsidR="001067AD" w:rsidRDefault="00483018">
      <w:pPr>
        <w:rPr>
          <w:sz w:val="2"/>
        </w:rPr>
      </w:pPr>
      <w:r>
        <w:rPr>
          <w:sz w:val="2"/>
        </w:rPr>
        <w:t>150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79"/>
      </w:tblGrid>
      <w:tr w:rsidR="001067AD" w14:paraId="42158EAE" w14:textId="77777777">
        <w:trPr>
          <w:trHeight w:hRule="exact" w:val="4820"/>
        </w:trPr>
        <w:tc>
          <w:tcPr>
            <w:tcW w:w="9979" w:type="dxa"/>
            <w:tcBorders>
              <w:top w:val="nil"/>
              <w:left w:val="nil"/>
              <w:bottom w:val="nil"/>
              <w:right w:val="nil"/>
            </w:tcBorders>
          </w:tcPr>
          <w:p w14:paraId="22F8E929" w14:textId="77777777" w:rsidR="001067AD" w:rsidRDefault="001067AD"/>
        </w:tc>
      </w:tr>
    </w:tbl>
    <w:p w14:paraId="500F794F" w14:textId="77777777" w:rsidR="001067AD" w:rsidRPr="000C5368" w:rsidRDefault="001067AD">
      <w:pPr>
        <w:rPr>
          <w:sz w:val="2"/>
        </w:rPr>
        <w:sectPr w:rsidR="001067AD" w:rsidRPr="000C5368">
          <w:footerReference w:type="default" r:id="rId10"/>
          <w:footerReference w:type="first" r:id="rId11"/>
          <w:pgSz w:w="11906" w:h="16838" w:code="9"/>
          <w:pgMar w:top="454" w:right="680" w:bottom="1588" w:left="1361" w:header="284" w:footer="454" w:gutter="0"/>
          <w:cols w:space="720"/>
          <w:titlePg/>
        </w:sectPr>
      </w:pPr>
    </w:p>
    <w:p w14:paraId="7CADAC34" w14:textId="77777777" w:rsidR="00A202C2" w:rsidRDefault="00A202C2" w:rsidP="003A6CFF">
      <w:pPr>
        <w:suppressAutoHyphens/>
      </w:pPr>
    </w:p>
    <w:p w14:paraId="2DB4454C" w14:textId="77777777" w:rsidR="00A202C2" w:rsidRDefault="00A202C2" w:rsidP="003A6CFF">
      <w:pPr>
        <w:suppressAutoHyphens/>
      </w:pPr>
    </w:p>
    <w:p w14:paraId="77D33891" w14:textId="5644C992" w:rsidR="001067AD" w:rsidRPr="003A7C78" w:rsidRDefault="001067AD" w:rsidP="003A6CFF">
      <w:pPr>
        <w:suppressAutoHyphens/>
        <w:outlineLvl w:val="0"/>
      </w:pPr>
      <w:r w:rsidRPr="003A7C78">
        <w:t xml:space="preserve">Erkrankung </w:t>
      </w:r>
      <w:sdt>
        <w:sdtPr>
          <w:id w:val="-400597887"/>
          <w:placeholder>
            <w:docPart w:val="4CAE9E1F355649AE8F85A78EB0697533"/>
          </w:placeholder>
          <w:showingPlcHdr/>
        </w:sdtPr>
        <w:sdtContent>
          <w:r w:rsidR="00490E80">
            <w:rPr>
              <w:rStyle w:val="Platzhaltertext"/>
              <w:rFonts w:cs="Arial"/>
              <w:vanish/>
              <w:color w:val="FF0000"/>
            </w:rPr>
            <w:t>[</w:t>
          </w:r>
          <w:r w:rsidR="00490E80">
            <w:rPr>
              <w:rStyle w:val="Platzhaltertext"/>
              <w:vanish/>
              <w:color w:val="FF0000"/>
            </w:rPr>
            <w:t>…</w:t>
          </w:r>
          <w:r w:rsidR="00490E80">
            <w:rPr>
              <w:rStyle w:val="Platzhaltertext"/>
              <w:rFonts w:cs="Arial"/>
              <w:vanish/>
              <w:color w:val="FF0000"/>
            </w:rPr>
            <w:t>]</w:t>
          </w:r>
        </w:sdtContent>
      </w:sdt>
      <w:r w:rsidR="0010421F"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 w:rsidR="0010421F">
        <w:fldChar w:fldCharType="separate"/>
      </w:r>
      <w:r w:rsidR="0010421F">
        <w:fldChar w:fldCharType="end"/>
      </w:r>
      <w:r w:rsidRPr="003A7C78">
        <w:t xml:space="preserve">, geb. </w:t>
      </w:r>
      <w:sdt>
        <w:sdtPr>
          <w:id w:val="-2115810222"/>
          <w:placeholder>
            <w:docPart w:val="BFE8BF24EF984C34A31DEF6CB1EDFA90"/>
          </w:placeholder>
          <w:showingPlcHdr/>
          <w:date>
            <w:dateFormat w:val="dd.MM.yyyy"/>
            <w:lid w:val="de-DE"/>
            <w:storeMappedDataAs w:val="dateTime"/>
            <w:calendar w:val="gregorian"/>
          </w:date>
        </w:sdtPr>
        <w:sdtContent>
          <w:r w:rsidR="00490E80">
            <w:rPr>
              <w:rStyle w:val="Platzhaltertext"/>
              <w:rFonts w:cs="Arial"/>
              <w:vanish/>
              <w:color w:val="FF0000"/>
            </w:rPr>
            <w:t>[</w:t>
          </w:r>
          <w:r w:rsidR="00490E80">
            <w:rPr>
              <w:rStyle w:val="Platzhaltertext"/>
              <w:vanish/>
              <w:color w:val="FF0000"/>
            </w:rPr>
            <w:t>…</w:t>
          </w:r>
          <w:r w:rsidR="00490E80">
            <w:rPr>
              <w:rStyle w:val="Platzhaltertext"/>
              <w:rFonts w:cs="Arial"/>
              <w:vanish/>
              <w:color w:val="FF0000"/>
            </w:rPr>
            <w:t>]</w:t>
          </w:r>
        </w:sdtContent>
      </w:sdt>
    </w:p>
    <w:p w14:paraId="0D93B9E0" w14:textId="7727B2AD" w:rsidR="009A392E" w:rsidRPr="009A392E" w:rsidRDefault="009A392E" w:rsidP="009A392E">
      <w:pPr>
        <w:rPr>
          <w:b/>
          <w:bCs/>
        </w:rPr>
      </w:pPr>
      <w:r w:rsidRPr="009A392E">
        <w:rPr>
          <w:b/>
          <w:bCs/>
        </w:rPr>
        <w:t>Behandlungsauftrag vor Anerkennung einer Berufskrankheit Nr.</w:t>
      </w:r>
      <w:r w:rsidR="00B26B66">
        <w:rPr>
          <w:b/>
          <w:bCs/>
        </w:rPr>
        <w:t> </w:t>
      </w:r>
      <w:r w:rsidRPr="009A392E">
        <w:rPr>
          <w:b/>
          <w:bCs/>
        </w:rPr>
        <w:t>5101</w:t>
      </w:r>
    </w:p>
    <w:p w14:paraId="7D2E0935" w14:textId="77777777" w:rsidR="001067AD" w:rsidRPr="003A7C78" w:rsidRDefault="001067AD" w:rsidP="003A6CFF">
      <w:pPr>
        <w:suppressAutoHyphens/>
      </w:pPr>
    </w:p>
    <w:p w14:paraId="6A24443E" w14:textId="77777777" w:rsidR="001067AD" w:rsidRPr="003A7C78" w:rsidRDefault="001067AD" w:rsidP="003A6CFF">
      <w:pPr>
        <w:suppressAutoHyphens/>
      </w:pPr>
    </w:p>
    <w:p w14:paraId="0C5AE075" w14:textId="07621ACC" w:rsidR="00483018" w:rsidRPr="008B4BC3" w:rsidRDefault="00000000" w:rsidP="003A6CFF">
      <w:pPr>
        <w:suppressAutoHyphens/>
      </w:pPr>
      <w:sdt>
        <w:sdtPr>
          <w:id w:val="-459492977"/>
          <w:placeholder>
            <w:docPart w:val="9715184119AC4726ACBDB6AC3261FF6F"/>
          </w:placeholder>
          <w:showingPlcHdr/>
        </w:sdtPr>
        <w:sdtContent>
          <w:r w:rsidR="0035557A" w:rsidRPr="00490E80">
            <w:rPr>
              <w:rStyle w:val="Platzhaltertext"/>
              <w:rFonts w:cs="Arial"/>
              <w:vanish/>
              <w:color w:val="FF0000"/>
            </w:rPr>
            <w:t>Anrede</w:t>
          </w:r>
        </w:sdtContent>
      </w:sdt>
      <w:r w:rsidR="00FE2461">
        <w:t>,</w:t>
      </w:r>
    </w:p>
    <w:p w14:paraId="1561AB7E" w14:textId="0FAFE256" w:rsidR="001067AD" w:rsidRDefault="001067AD" w:rsidP="003A6CFF">
      <w:pPr>
        <w:suppressAutoHyphens/>
      </w:pPr>
    </w:p>
    <w:sdt>
      <w:sdtPr>
        <w:alias w:val="Schwere wird geprüft/liegt nicht vor"/>
        <w:tag w:val="Schwere wird geprüft/liegt nicht vor"/>
        <w:id w:val="-1558086466"/>
        <w:placeholder>
          <w:docPart w:val="3C290A8DF7FE40ABA388CE6BF6129D21"/>
        </w:placeholder>
        <w:showingPlcHdr/>
        <w:docPartList>
          <w:docPartGallery w:val="AutoText"/>
          <w:docPartCategory w:val="AP812"/>
        </w:docPartList>
      </w:sdtPr>
      <w:sdtContent>
        <w:p w14:paraId="731C40D3" w14:textId="0FE506C7" w:rsidR="009376E2" w:rsidRDefault="009376E2" w:rsidP="009376E2">
          <w:r w:rsidRPr="00FF27ED">
            <w:rPr>
              <w:rStyle w:val="Platzhaltertext"/>
              <w:vanish/>
              <w:color w:val="FF0000"/>
            </w:rPr>
            <w:t>Textbaustein – „Schwere“ wird geprüft/liegt nicht vor</w:t>
          </w:r>
        </w:p>
      </w:sdtContent>
    </w:sdt>
    <w:sdt>
      <w:sdtPr>
        <w:alias w:val="Besonderheiten"/>
        <w:tag w:val="Besonderheiten"/>
        <w:id w:val="-591014295"/>
        <w:placeholder>
          <w:docPart w:val="6D2131D63FBF4A0B91857DABBB377AEF"/>
        </w:placeholder>
        <w:showingPlcHdr/>
        <w:docPartList>
          <w:docPartGallery w:val="AutoText"/>
          <w:docPartCategory w:val="AP814"/>
        </w:docPartList>
      </w:sdtPr>
      <w:sdtContent>
        <w:p w14:paraId="5787464B" w14:textId="77777777" w:rsidR="00F13F23" w:rsidRDefault="00F13F23" w:rsidP="00F13F23">
          <w:r w:rsidRPr="00880CF8">
            <w:rPr>
              <w:rStyle w:val="Platzhaltertext"/>
              <w:vanish/>
              <w:color w:val="FF0000"/>
            </w:rPr>
            <w:t>Textbaustein – Besonderheiten</w:t>
          </w:r>
        </w:p>
      </w:sdtContent>
    </w:sdt>
    <w:p w14:paraId="0B3C8548" w14:textId="42A99721" w:rsidR="00880CF8" w:rsidRDefault="00880CF8" w:rsidP="00DD4231">
      <w:r w:rsidRPr="00C57F4B">
        <w:t>Ihre Auskunftspflicht ergibt sich aus den §§</w:t>
      </w:r>
      <w:r>
        <w:t> </w:t>
      </w:r>
      <w:r w:rsidRPr="00C57F4B">
        <w:t>201 bis 203 Sozialgesetzbuch</w:t>
      </w:r>
      <w:r>
        <w:t> </w:t>
      </w:r>
      <w:r w:rsidRPr="00C57F4B">
        <w:t>VII. Sie benötigen zur Datenübermittlung keine Einwilligung der versicherten Person. Gebühren und Auslagen erhalten Sie nach der UV-GOÄ.</w:t>
      </w:r>
    </w:p>
    <w:p w14:paraId="7F1796A4" w14:textId="77777777" w:rsidR="00F13F23" w:rsidRPr="00C57F4B" w:rsidRDefault="00F13F23" w:rsidP="00DD4231"/>
    <w:p w14:paraId="135A19CF" w14:textId="0EE10983" w:rsidR="00A03351" w:rsidRPr="00C57F4B" w:rsidRDefault="00A03351" w:rsidP="00A03351">
      <w:r w:rsidRPr="00C57F4B">
        <w:t>Viel</w:t>
      </w:r>
      <w:r w:rsidR="009376E2">
        <w:t>e</w:t>
      </w:r>
      <w:r w:rsidRPr="00C57F4B">
        <w:t>n Dank.</w:t>
      </w:r>
    </w:p>
    <w:p w14:paraId="029CE7E7" w14:textId="77777777" w:rsidR="00A03351" w:rsidRPr="00C57F4B" w:rsidRDefault="00A03351" w:rsidP="00A03351"/>
    <w:p w14:paraId="10FBCBD8" w14:textId="3C370627" w:rsidR="006A3D56" w:rsidRDefault="00A03351" w:rsidP="00A03351">
      <w:r w:rsidRPr="00C57F4B">
        <w:t>Mit freundlichen Grüßen</w:t>
      </w:r>
    </w:p>
    <w:sectPr w:rsidR="006A3D56" w:rsidSect="0010421F">
      <w:headerReference w:type="default" r:id="rId12"/>
      <w:footerReference w:type="default" r:id="rId13"/>
      <w:type w:val="continuous"/>
      <w:pgSz w:w="11906" w:h="16838" w:code="9"/>
      <w:pgMar w:top="1134" w:right="680" w:bottom="737" w:left="1361" w:header="567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9D2DDC" w14:textId="77777777" w:rsidR="00660A39" w:rsidRDefault="00660A39">
      <w:r>
        <w:separator/>
      </w:r>
    </w:p>
  </w:endnote>
  <w:endnote w:type="continuationSeparator" w:id="0">
    <w:p w14:paraId="45E0FEBF" w14:textId="77777777" w:rsidR="00660A39" w:rsidRDefault="00660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695B0" w14:textId="7FAAAE46" w:rsidR="006110DE" w:rsidRDefault="006A3D56">
    <w:pPr>
      <w:pStyle w:val="Fuzeile"/>
      <w:tabs>
        <w:tab w:val="clear" w:pos="4536"/>
        <w:tab w:val="clear" w:pos="9072"/>
        <w:tab w:val="right" w:pos="9498"/>
      </w:tabs>
      <w:spacing w:before="80"/>
    </w:pPr>
    <w:fldSimple w:instr=" TITLE \* MERGEFORMAT ">
      <w:r>
        <w:t>Auftrag ambulante Behandlung (allg. HB), Stufenverfahren BK 5101</w:t>
      </w:r>
    </w:fldSimple>
    <w:r w:rsidR="006110DE">
      <w:rPr>
        <w:sz w:val="14"/>
      </w:rPr>
      <w:t xml:space="preserve">  </w:t>
    </w:r>
    <w:fldSimple w:instr=" SUBJECT  \* MERGEFORMAT ">
      <w:r w:rsidRPr="006A3D56">
        <w:rPr>
          <w:sz w:val="14"/>
        </w:rPr>
        <w:t>0622</w:t>
      </w:r>
    </w:fldSimple>
    <w:r w:rsidR="006110DE">
      <w:rPr>
        <w:sz w:val="14"/>
      </w:rPr>
      <w:t xml:space="preserve">  </w:t>
    </w:r>
    <w:r w:rsidR="006110DE">
      <w:rPr>
        <w:sz w:val="14"/>
      </w:rPr>
      <w:fldChar w:fldCharType="begin"/>
    </w:r>
    <w:r w:rsidR="006110DE">
      <w:rPr>
        <w:sz w:val="14"/>
      </w:rPr>
      <w:instrText xml:space="preserve"> COMMENTS  \* MERGEFORMAT </w:instrText>
    </w:r>
    <w:r w:rsidR="006110DE">
      <w:rPr>
        <w:sz w:val="14"/>
      </w:rPr>
      <w:fldChar w:fldCharType="end"/>
    </w:r>
    <w:r w:rsidR="006110DE">
      <w:rPr>
        <w:sz w:val="14"/>
      </w:rPr>
      <w:tab/>
    </w:r>
    <w:r w:rsidR="006110DE">
      <w:fldChar w:fldCharType="begin"/>
    </w:r>
    <w:r w:rsidR="006110DE">
      <w:instrText xml:space="preserve">IF </w:instrText>
    </w:r>
    <w:r w:rsidR="006110DE">
      <w:fldChar w:fldCharType="begin"/>
    </w:r>
    <w:r w:rsidR="006110DE">
      <w:instrText>=</w:instrText>
    </w:r>
    <w:r w:rsidR="006110DE">
      <w:fldChar w:fldCharType="begin"/>
    </w:r>
    <w:r w:rsidR="006110DE">
      <w:instrText>NUMPAGES</w:instrText>
    </w:r>
    <w:r w:rsidR="006110DE">
      <w:fldChar w:fldCharType="separate"/>
    </w:r>
    <w:r w:rsidR="009376E2">
      <w:rPr>
        <w:noProof/>
      </w:rPr>
      <w:instrText>1</w:instrText>
    </w:r>
    <w:r w:rsidR="006110DE">
      <w:fldChar w:fldCharType="end"/>
    </w:r>
    <w:r w:rsidR="006110DE">
      <w:instrText xml:space="preserve"> - </w:instrText>
    </w:r>
    <w:r w:rsidR="006110DE">
      <w:fldChar w:fldCharType="begin"/>
    </w:r>
    <w:r w:rsidR="006110DE">
      <w:instrText>PAGE</w:instrText>
    </w:r>
    <w:r w:rsidR="006110DE">
      <w:fldChar w:fldCharType="separate"/>
    </w:r>
    <w:r w:rsidR="009376E2">
      <w:rPr>
        <w:noProof/>
      </w:rPr>
      <w:instrText>1</w:instrText>
    </w:r>
    <w:r w:rsidR="006110DE">
      <w:fldChar w:fldCharType="end"/>
    </w:r>
    <w:r w:rsidR="006110DE">
      <w:instrText xml:space="preserve"> </w:instrText>
    </w:r>
    <w:r w:rsidR="006110DE">
      <w:fldChar w:fldCharType="separate"/>
    </w:r>
    <w:r w:rsidR="009376E2">
      <w:rPr>
        <w:noProof/>
      </w:rPr>
      <w:instrText>0</w:instrText>
    </w:r>
    <w:r w:rsidR="006110DE">
      <w:fldChar w:fldCharType="end"/>
    </w:r>
    <w:r w:rsidR="006110DE">
      <w:instrText xml:space="preserve"> &gt; 0 "..."</w:instrText>
    </w:r>
    <w:r w:rsidR="006110DE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79"/>
    </w:tblGrid>
    <w:tr w:rsidR="006110DE" w14:paraId="26EB4062" w14:textId="77777777">
      <w:trPr>
        <w:trHeight w:hRule="exact" w:val="1134"/>
      </w:trPr>
      <w:tc>
        <w:tcPr>
          <w:tcW w:w="9979" w:type="dxa"/>
        </w:tcPr>
        <w:p w14:paraId="0D2A32CB" w14:textId="48EFE324" w:rsidR="006110DE" w:rsidRDefault="006110DE" w:rsidP="00BA16DE">
          <w:pPr>
            <w:pStyle w:val="Fuzeile"/>
            <w:tabs>
              <w:tab w:val="clear" w:pos="4536"/>
              <w:tab w:val="clear" w:pos="9072"/>
              <w:tab w:val="right" w:pos="9781"/>
            </w:tabs>
            <w:jc w:val="right"/>
          </w:pPr>
          <w:r>
            <w:fldChar w:fldCharType="begin"/>
          </w:r>
          <w:r>
            <w:instrText xml:space="preserve">IF </w:instrText>
          </w:r>
          <w:r>
            <w:fldChar w:fldCharType="begin"/>
          </w:r>
          <w:r>
            <w:instrText>=</w:instrTex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000000">
            <w:rPr>
              <w:noProof/>
            </w:rPr>
            <w:instrText>1</w:instrText>
          </w:r>
          <w:r>
            <w:fldChar w:fldCharType="end"/>
          </w:r>
          <w:r>
            <w:instrText xml:space="preserve"> - </w:instrTex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000000">
            <w:rPr>
              <w:noProof/>
            </w:rPr>
            <w:instrText>1</w:instrText>
          </w:r>
          <w:r>
            <w:fldChar w:fldCharType="end"/>
          </w:r>
          <w:r>
            <w:instrText xml:space="preserve"> </w:instrText>
          </w:r>
          <w:r>
            <w:fldChar w:fldCharType="separate"/>
          </w:r>
          <w:r w:rsidR="00000000">
            <w:rPr>
              <w:noProof/>
            </w:rPr>
            <w:instrText>0</w:instrText>
          </w:r>
          <w:r>
            <w:fldChar w:fldCharType="end"/>
          </w:r>
          <w:r>
            <w:instrText xml:space="preserve"> &gt; 0 "..."</w:instrText>
          </w:r>
          <w:r>
            <w:fldChar w:fldCharType="end"/>
          </w:r>
        </w:p>
      </w:tc>
    </w:tr>
  </w:tbl>
  <w:p w14:paraId="2A11B0A4" w14:textId="6E75BD79" w:rsidR="006110DE" w:rsidRPr="001067AD" w:rsidRDefault="006110DE" w:rsidP="00BA16DE">
    <w:pPr>
      <w:pStyle w:val="Fuzeile"/>
      <w:rPr>
        <w:sz w:val="8"/>
      </w:rPr>
    </w:pPr>
    <w:r w:rsidRPr="00B718D1">
      <w:rPr>
        <w:sz w:val="20"/>
      </w:rPr>
      <w:fldChar w:fldCharType="begin"/>
    </w:r>
    <w:r w:rsidRPr="00B718D1">
      <w:rPr>
        <w:sz w:val="20"/>
      </w:rPr>
      <w:instrText xml:space="preserve"> DOCPROPERTY "Formtext" \* MERGEFORMAT </w:instrText>
    </w:r>
    <w:r w:rsidRPr="00B718D1">
      <w:rPr>
        <w:sz w:val="20"/>
      </w:rPr>
      <w:fldChar w:fldCharType="separate"/>
    </w:r>
    <w:r w:rsidR="00D86A86">
      <w:rPr>
        <w:sz w:val="20"/>
      </w:rPr>
      <w:t>A 6450</w:t>
    </w:r>
    <w:r w:rsidRPr="00B718D1">
      <w:rPr>
        <w:sz w:val="20"/>
      </w:rPr>
      <w:fldChar w:fldCharType="end"/>
    </w:r>
    <w:r w:rsidRPr="001067AD">
      <w:t xml:space="preserve"> </w:t>
    </w:r>
    <w:fldSimple w:instr=" DOCPROPERTY &quot;Stand&quot;  \* MERGEFORMAT ">
      <w:r w:rsidR="00D86A86" w:rsidRPr="00D86A86">
        <w:rPr>
          <w:sz w:val="14"/>
        </w:rPr>
        <w:t>0426</w:t>
      </w:r>
    </w:fldSimple>
    <w:r w:rsidRPr="001067AD">
      <w:rPr>
        <w:sz w:val="14"/>
      </w:rPr>
      <w:t xml:space="preserve"> </w:t>
    </w:r>
    <w:fldSimple w:instr=" DOCPROPERTY &quot;Bezeichnung&quot;  \* MERGEFORMAT ">
      <w:r w:rsidR="00D86A86" w:rsidRPr="00D86A86">
        <w:rPr>
          <w:sz w:val="14"/>
        </w:rPr>
        <w:t>Auftrag ambulante Behandlung vor Anerkennung einer BK 5101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79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412"/>
      <w:gridCol w:w="567"/>
    </w:tblGrid>
    <w:tr w:rsidR="006110DE" w14:paraId="39627B0C" w14:textId="77777777" w:rsidTr="006A3D56">
      <w:tc>
        <w:tcPr>
          <w:tcW w:w="9412" w:type="dxa"/>
        </w:tcPr>
        <w:p w14:paraId="0D8FC3E4" w14:textId="7379BAB2" w:rsidR="006110DE" w:rsidRDefault="006110DE" w:rsidP="006A3D56">
          <w:pPr>
            <w:pStyle w:val="Fuzeile"/>
            <w:tabs>
              <w:tab w:val="clear" w:pos="4536"/>
              <w:tab w:val="clear" w:pos="9072"/>
              <w:tab w:val="right" w:pos="9781"/>
            </w:tabs>
          </w:pPr>
        </w:p>
      </w:tc>
      <w:tc>
        <w:tcPr>
          <w:tcW w:w="567" w:type="dxa"/>
        </w:tcPr>
        <w:p w14:paraId="5F5ACC75" w14:textId="739F459E" w:rsidR="006110DE" w:rsidRDefault="006110DE" w:rsidP="006A3D56">
          <w:pPr>
            <w:pStyle w:val="Fuzeile"/>
            <w:tabs>
              <w:tab w:val="clear" w:pos="4536"/>
              <w:tab w:val="clear" w:pos="9072"/>
              <w:tab w:val="right" w:pos="9781"/>
            </w:tabs>
            <w:jc w:val="right"/>
          </w:pPr>
          <w:r>
            <w:fldChar w:fldCharType="begin"/>
          </w:r>
          <w:r>
            <w:instrText xml:space="preserve">IF </w:instrText>
          </w:r>
          <w:r>
            <w:fldChar w:fldCharType="begin"/>
          </w:r>
          <w:r>
            <w:instrText>=</w:instrTex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D86A86">
            <w:rPr>
              <w:noProof/>
            </w:rPr>
            <w:instrText>2</w:instrText>
          </w:r>
          <w:r>
            <w:fldChar w:fldCharType="end"/>
          </w:r>
          <w:r>
            <w:instrText xml:space="preserve"> - </w:instrTex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D86A86">
            <w:rPr>
              <w:noProof/>
            </w:rPr>
            <w:instrText>2</w:instrText>
          </w:r>
          <w:r>
            <w:fldChar w:fldCharType="end"/>
          </w:r>
          <w:r>
            <w:instrText xml:space="preserve"> </w:instrText>
          </w:r>
          <w:r>
            <w:fldChar w:fldCharType="separate"/>
          </w:r>
          <w:r w:rsidR="00D86A86">
            <w:rPr>
              <w:noProof/>
            </w:rPr>
            <w:instrText>0</w:instrText>
          </w:r>
          <w:r>
            <w:fldChar w:fldCharType="end"/>
          </w:r>
          <w:r>
            <w:instrText xml:space="preserve"> &gt; 0 "..."</w:instrText>
          </w:r>
          <w:r>
            <w:fldChar w:fldCharType="end"/>
          </w:r>
        </w:p>
      </w:tc>
    </w:tr>
  </w:tbl>
  <w:p w14:paraId="12174D56" w14:textId="06275B7E" w:rsidR="006110DE" w:rsidRDefault="006A3D56" w:rsidP="006A3D56">
    <w:pPr>
      <w:pStyle w:val="Fuzeile"/>
      <w:tabs>
        <w:tab w:val="clear" w:pos="4536"/>
        <w:tab w:val="clear" w:pos="9072"/>
        <w:tab w:val="right" w:pos="9781"/>
      </w:tabs>
      <w:rPr>
        <w:sz w:val="2"/>
      </w:rPr>
    </w:pPr>
    <w:r w:rsidRPr="006A3D56">
      <w:rPr>
        <w:sz w:val="20"/>
      </w:rPr>
      <w:fldChar w:fldCharType="begin"/>
    </w:r>
    <w:r w:rsidRPr="006A3D56">
      <w:rPr>
        <w:sz w:val="20"/>
      </w:rPr>
      <w:instrText xml:space="preserve"> DOCPROPERTY "Formtext" \* MERGEFORMAT </w:instrText>
    </w:r>
    <w:r w:rsidRPr="006A3D56">
      <w:rPr>
        <w:sz w:val="20"/>
      </w:rPr>
      <w:fldChar w:fldCharType="separate"/>
    </w:r>
    <w:r w:rsidR="00724ABC">
      <w:rPr>
        <w:sz w:val="20"/>
      </w:rPr>
      <w:t>A 6450</w:t>
    </w:r>
    <w:r w:rsidRPr="006A3D56">
      <w:rPr>
        <w:sz w:val="20"/>
      </w:rPr>
      <w:fldChar w:fldCharType="end"/>
    </w:r>
    <w:r w:rsidRPr="006A3D56">
      <w:rPr>
        <w:sz w:val="20"/>
      </w:rPr>
      <w:t xml:space="preserve"> </w:t>
    </w:r>
    <w:fldSimple w:instr=" DOCPROPERTY &quot;Stand&quot;  \* MERGEFORMAT ">
      <w:r w:rsidR="00724ABC" w:rsidRPr="00724ABC">
        <w:rPr>
          <w:sz w:val="14"/>
        </w:rPr>
        <w:t>1122</w:t>
      </w:r>
    </w:fldSimple>
    <w:r>
      <w:rPr>
        <w:sz w:val="14"/>
      </w:rPr>
      <w:t xml:space="preserve"> </w:t>
    </w:r>
    <w:fldSimple w:instr=" DOCPROPERTY &quot;Bezeichnung&quot;  \* MERGEFORMAT ">
      <w:r w:rsidR="00724ABC" w:rsidRPr="00724ABC">
        <w:rPr>
          <w:sz w:val="14"/>
        </w:rPr>
        <w:t>Auftrag ambulante Behandlung vor Anerkennung einer BK 5101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FF8D2" w14:textId="77777777" w:rsidR="00660A39" w:rsidRPr="003A6CFF" w:rsidRDefault="00660A39" w:rsidP="003A6CFF">
      <w:pPr>
        <w:pStyle w:val="Fuzeile"/>
      </w:pPr>
    </w:p>
  </w:footnote>
  <w:footnote w:type="continuationSeparator" w:id="0">
    <w:p w14:paraId="77462392" w14:textId="77777777" w:rsidR="00660A39" w:rsidRDefault="00660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839C9" w14:textId="77777777" w:rsidR="006110DE" w:rsidRDefault="006110DE">
    <w:pPr>
      <w:jc w:val="center"/>
    </w:pPr>
    <w:r>
      <w:rPr>
        <w:snapToGrid w:val="0"/>
      </w:rPr>
      <w:t xml:space="preserve">- </w:t>
    </w:r>
    <w:r>
      <w:rPr>
        <w:snapToGrid w:val="0"/>
      </w:rPr>
      <w:fldChar w:fldCharType="begin"/>
    </w:r>
    <w:r>
      <w:rPr>
        <w:snapToGrid w:val="0"/>
      </w:rPr>
      <w:instrText xml:space="preserve"> PAGE </w:instrText>
    </w:r>
    <w:r>
      <w:rPr>
        <w:snapToGrid w:val="0"/>
      </w:rPr>
      <w:fldChar w:fldCharType="separate"/>
    </w:r>
    <w:r w:rsidR="0035557A">
      <w:rPr>
        <w:noProof/>
        <w:snapToGrid w:val="0"/>
      </w:rPr>
      <w:t>2</w:t>
    </w:r>
    <w:r>
      <w:rPr>
        <w:snapToGrid w:val="0"/>
      </w:rPr>
      <w:fldChar w:fldCharType="end"/>
    </w:r>
    <w:r>
      <w:rPr>
        <w:snapToGrid w:val="0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2023"/>
    <w:multiLevelType w:val="hybridMultilevel"/>
    <w:tmpl w:val="2A3E18A2"/>
    <w:lvl w:ilvl="0" w:tplc="33B4D26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43655"/>
    <w:multiLevelType w:val="hybridMultilevel"/>
    <w:tmpl w:val="231C502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A8045C"/>
    <w:multiLevelType w:val="hybridMultilevel"/>
    <w:tmpl w:val="DCBE10E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EDA7066"/>
    <w:multiLevelType w:val="hybridMultilevel"/>
    <w:tmpl w:val="84CE43C2"/>
    <w:lvl w:ilvl="0" w:tplc="EA72A62C">
      <w:start w:val="1"/>
      <w:numFmt w:val="bullet"/>
      <w:lvlText w:val="□"/>
      <w:lvlJc w:val="left"/>
      <w:pPr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79421206">
    <w:abstractNumId w:val="3"/>
  </w:num>
  <w:num w:numId="2" w16cid:durableId="259022757">
    <w:abstractNumId w:val="2"/>
  </w:num>
  <w:num w:numId="3" w16cid:durableId="503319885">
    <w:abstractNumId w:val="1"/>
  </w:num>
  <w:num w:numId="4" w16cid:durableId="11779672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gpm_id" w:val="0"/>
  </w:docVars>
  <w:rsids>
    <w:rsidRoot w:val="00EE141E"/>
    <w:rsid w:val="000112CF"/>
    <w:rsid w:val="00022A24"/>
    <w:rsid w:val="00031F5F"/>
    <w:rsid w:val="00043653"/>
    <w:rsid w:val="00046E0D"/>
    <w:rsid w:val="00057643"/>
    <w:rsid w:val="000650EB"/>
    <w:rsid w:val="00082928"/>
    <w:rsid w:val="00096B61"/>
    <w:rsid w:val="000C4444"/>
    <w:rsid w:val="000C5368"/>
    <w:rsid w:val="000E3A79"/>
    <w:rsid w:val="0010421F"/>
    <w:rsid w:val="001067AD"/>
    <w:rsid w:val="0011572E"/>
    <w:rsid w:val="001157D7"/>
    <w:rsid w:val="00142E27"/>
    <w:rsid w:val="001918DA"/>
    <w:rsid w:val="001B4983"/>
    <w:rsid w:val="001C73BB"/>
    <w:rsid w:val="001D25E9"/>
    <w:rsid w:val="001D41CE"/>
    <w:rsid w:val="0020091D"/>
    <w:rsid w:val="00205F8D"/>
    <w:rsid w:val="002329A8"/>
    <w:rsid w:val="00243F28"/>
    <w:rsid w:val="00274BD1"/>
    <w:rsid w:val="00287668"/>
    <w:rsid w:val="00287B85"/>
    <w:rsid w:val="002A08E4"/>
    <w:rsid w:val="002A37A5"/>
    <w:rsid w:val="002B29D1"/>
    <w:rsid w:val="002B3AB6"/>
    <w:rsid w:val="002C6A57"/>
    <w:rsid w:val="003034FC"/>
    <w:rsid w:val="00311CF1"/>
    <w:rsid w:val="0031453A"/>
    <w:rsid w:val="00320722"/>
    <w:rsid w:val="00344760"/>
    <w:rsid w:val="0035557A"/>
    <w:rsid w:val="003561BF"/>
    <w:rsid w:val="00363FDB"/>
    <w:rsid w:val="00397661"/>
    <w:rsid w:val="003A23C9"/>
    <w:rsid w:val="003A6CFF"/>
    <w:rsid w:val="003B02FC"/>
    <w:rsid w:val="003B329F"/>
    <w:rsid w:val="003B5639"/>
    <w:rsid w:val="003C05F2"/>
    <w:rsid w:val="003E27CC"/>
    <w:rsid w:val="003F3D7C"/>
    <w:rsid w:val="003F5F0F"/>
    <w:rsid w:val="00433372"/>
    <w:rsid w:val="00433C7A"/>
    <w:rsid w:val="0045342D"/>
    <w:rsid w:val="00482AFA"/>
    <w:rsid w:val="00483018"/>
    <w:rsid w:val="00490E80"/>
    <w:rsid w:val="004A64DF"/>
    <w:rsid w:val="004A7666"/>
    <w:rsid w:val="004E0BB3"/>
    <w:rsid w:val="004F29B8"/>
    <w:rsid w:val="0051349F"/>
    <w:rsid w:val="00546799"/>
    <w:rsid w:val="00567AE8"/>
    <w:rsid w:val="00572280"/>
    <w:rsid w:val="005859FE"/>
    <w:rsid w:val="005A5709"/>
    <w:rsid w:val="005B271C"/>
    <w:rsid w:val="005D745C"/>
    <w:rsid w:val="005E19FA"/>
    <w:rsid w:val="005E42D4"/>
    <w:rsid w:val="005F0A75"/>
    <w:rsid w:val="006023D4"/>
    <w:rsid w:val="006110DE"/>
    <w:rsid w:val="00624E37"/>
    <w:rsid w:val="00635D78"/>
    <w:rsid w:val="006508B8"/>
    <w:rsid w:val="00655FAD"/>
    <w:rsid w:val="00656767"/>
    <w:rsid w:val="00660A39"/>
    <w:rsid w:val="00667520"/>
    <w:rsid w:val="00672152"/>
    <w:rsid w:val="00685BCA"/>
    <w:rsid w:val="00687050"/>
    <w:rsid w:val="006A3D56"/>
    <w:rsid w:val="006A41CB"/>
    <w:rsid w:val="006A4552"/>
    <w:rsid w:val="006C1F2F"/>
    <w:rsid w:val="006C244C"/>
    <w:rsid w:val="006C68B3"/>
    <w:rsid w:val="006D04F3"/>
    <w:rsid w:val="006F0616"/>
    <w:rsid w:val="006F6D09"/>
    <w:rsid w:val="00700EDD"/>
    <w:rsid w:val="00702623"/>
    <w:rsid w:val="007118E3"/>
    <w:rsid w:val="00713A7C"/>
    <w:rsid w:val="00724ABC"/>
    <w:rsid w:val="007254F8"/>
    <w:rsid w:val="00773034"/>
    <w:rsid w:val="00775578"/>
    <w:rsid w:val="00777291"/>
    <w:rsid w:val="00780A5B"/>
    <w:rsid w:val="0081128F"/>
    <w:rsid w:val="0085589A"/>
    <w:rsid w:val="00880CF8"/>
    <w:rsid w:val="00893343"/>
    <w:rsid w:val="008A3344"/>
    <w:rsid w:val="008A3627"/>
    <w:rsid w:val="008A6FCD"/>
    <w:rsid w:val="008C4B1F"/>
    <w:rsid w:val="00905AF2"/>
    <w:rsid w:val="0090624D"/>
    <w:rsid w:val="00907BE8"/>
    <w:rsid w:val="00916D21"/>
    <w:rsid w:val="009376E2"/>
    <w:rsid w:val="00943F61"/>
    <w:rsid w:val="009505DE"/>
    <w:rsid w:val="00953AF9"/>
    <w:rsid w:val="0095766D"/>
    <w:rsid w:val="00966EEF"/>
    <w:rsid w:val="009733D5"/>
    <w:rsid w:val="009A392E"/>
    <w:rsid w:val="009D5650"/>
    <w:rsid w:val="009F2663"/>
    <w:rsid w:val="00A03351"/>
    <w:rsid w:val="00A0739A"/>
    <w:rsid w:val="00A16898"/>
    <w:rsid w:val="00A202C2"/>
    <w:rsid w:val="00A20A2C"/>
    <w:rsid w:val="00A303A5"/>
    <w:rsid w:val="00A3670C"/>
    <w:rsid w:val="00A44A00"/>
    <w:rsid w:val="00A57212"/>
    <w:rsid w:val="00A87ECE"/>
    <w:rsid w:val="00AB1CFE"/>
    <w:rsid w:val="00AB3FB2"/>
    <w:rsid w:val="00AC3545"/>
    <w:rsid w:val="00AD4007"/>
    <w:rsid w:val="00B02401"/>
    <w:rsid w:val="00B05FE9"/>
    <w:rsid w:val="00B0611A"/>
    <w:rsid w:val="00B15C86"/>
    <w:rsid w:val="00B24517"/>
    <w:rsid w:val="00B26B66"/>
    <w:rsid w:val="00B41304"/>
    <w:rsid w:val="00B718D1"/>
    <w:rsid w:val="00B721DB"/>
    <w:rsid w:val="00B72452"/>
    <w:rsid w:val="00B770F8"/>
    <w:rsid w:val="00B849B2"/>
    <w:rsid w:val="00B85378"/>
    <w:rsid w:val="00BA16DE"/>
    <w:rsid w:val="00BB41FF"/>
    <w:rsid w:val="00BC1D3C"/>
    <w:rsid w:val="00BC332C"/>
    <w:rsid w:val="00BD1E7B"/>
    <w:rsid w:val="00BD5D9A"/>
    <w:rsid w:val="00BD78FB"/>
    <w:rsid w:val="00BE3B52"/>
    <w:rsid w:val="00C031EC"/>
    <w:rsid w:val="00C104EE"/>
    <w:rsid w:val="00C11DDB"/>
    <w:rsid w:val="00C21011"/>
    <w:rsid w:val="00C4415B"/>
    <w:rsid w:val="00C500A8"/>
    <w:rsid w:val="00C57F4B"/>
    <w:rsid w:val="00C64748"/>
    <w:rsid w:val="00C744AF"/>
    <w:rsid w:val="00C82085"/>
    <w:rsid w:val="00CB07B8"/>
    <w:rsid w:val="00CB52A2"/>
    <w:rsid w:val="00CD4FDB"/>
    <w:rsid w:val="00CD7A0E"/>
    <w:rsid w:val="00D2351A"/>
    <w:rsid w:val="00D317AE"/>
    <w:rsid w:val="00D326EC"/>
    <w:rsid w:val="00D32AE1"/>
    <w:rsid w:val="00D33241"/>
    <w:rsid w:val="00D551D8"/>
    <w:rsid w:val="00D701C4"/>
    <w:rsid w:val="00D756D6"/>
    <w:rsid w:val="00D86A86"/>
    <w:rsid w:val="00D932A7"/>
    <w:rsid w:val="00DD3202"/>
    <w:rsid w:val="00DD4231"/>
    <w:rsid w:val="00DE5D53"/>
    <w:rsid w:val="00DF1F4F"/>
    <w:rsid w:val="00DF53DD"/>
    <w:rsid w:val="00E03EE8"/>
    <w:rsid w:val="00E054D3"/>
    <w:rsid w:val="00E05FCA"/>
    <w:rsid w:val="00E12FBC"/>
    <w:rsid w:val="00E605D0"/>
    <w:rsid w:val="00E63ABF"/>
    <w:rsid w:val="00E7044C"/>
    <w:rsid w:val="00E73511"/>
    <w:rsid w:val="00EA3C67"/>
    <w:rsid w:val="00EA71AB"/>
    <w:rsid w:val="00EE141E"/>
    <w:rsid w:val="00EE72F8"/>
    <w:rsid w:val="00EF2E2C"/>
    <w:rsid w:val="00F10953"/>
    <w:rsid w:val="00F13F23"/>
    <w:rsid w:val="00F1638D"/>
    <w:rsid w:val="00F230BF"/>
    <w:rsid w:val="00F34834"/>
    <w:rsid w:val="00F544C5"/>
    <w:rsid w:val="00F65391"/>
    <w:rsid w:val="00F71AD4"/>
    <w:rsid w:val="00F96571"/>
    <w:rsid w:val="00FE2461"/>
    <w:rsid w:val="00FF2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00C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F2663"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10421F"/>
    <w:pPr>
      <w:keepNext/>
      <w:spacing w:before="48" w:after="48"/>
      <w:jc w:val="center"/>
      <w:outlineLvl w:val="0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10421F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10421F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10421F"/>
  </w:style>
  <w:style w:type="paragraph" w:styleId="Sprechblasentext">
    <w:name w:val="Balloon Text"/>
    <w:basedOn w:val="Standard"/>
    <w:semiHidden/>
    <w:rsid w:val="001067AD"/>
    <w:rPr>
      <w:rFonts w:ascii="Tahoma" w:hAnsi="Tahoma" w:cs="Tahoma"/>
      <w:sz w:val="16"/>
      <w:szCs w:val="16"/>
    </w:rPr>
  </w:style>
  <w:style w:type="paragraph" w:styleId="Funotentext">
    <w:name w:val="footnote text"/>
    <w:basedOn w:val="Standard"/>
    <w:link w:val="FunotentextZchn"/>
    <w:uiPriority w:val="99"/>
    <w:unhideWhenUsed/>
    <w:rsid w:val="004E0BB3"/>
    <w:pPr>
      <w:spacing w:after="120"/>
      <w:ind w:left="113" w:hanging="113"/>
    </w:pPr>
  </w:style>
  <w:style w:type="character" w:customStyle="1" w:styleId="FunotentextZchn">
    <w:name w:val="Fußnotentext Zchn"/>
    <w:link w:val="Funotentext"/>
    <w:uiPriority w:val="99"/>
    <w:rsid w:val="004E0BB3"/>
    <w:rPr>
      <w:rFonts w:ascii="Arial" w:hAnsi="Arial"/>
    </w:rPr>
  </w:style>
  <w:style w:type="character" w:styleId="Funotenzeichen">
    <w:name w:val="footnote reference"/>
    <w:uiPriority w:val="99"/>
    <w:semiHidden/>
    <w:unhideWhenUsed/>
    <w:rsid w:val="00C744AF"/>
    <w:rPr>
      <w:vertAlign w:val="superscript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C21011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link w:val="Dokumentstruktur"/>
    <w:uiPriority w:val="99"/>
    <w:semiHidden/>
    <w:rsid w:val="00C21011"/>
    <w:rPr>
      <w:rFonts w:ascii="Tahoma" w:hAnsi="Tahoma" w:cs="Tahoma"/>
      <w:sz w:val="16"/>
      <w:szCs w:val="16"/>
    </w:rPr>
  </w:style>
  <w:style w:type="character" w:styleId="Platzhaltertext">
    <w:name w:val="Placeholder Text"/>
    <w:uiPriority w:val="99"/>
    <w:rsid w:val="006110DE"/>
    <w:rPr>
      <w:color w:val="808080"/>
    </w:rPr>
  </w:style>
  <w:style w:type="character" w:styleId="Hyperlink">
    <w:name w:val="Hyperlink"/>
    <w:uiPriority w:val="99"/>
    <w:unhideWhenUsed/>
    <w:rsid w:val="006110DE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73034"/>
    <w:pPr>
      <w:ind w:left="720"/>
      <w:contextualSpacing/>
    </w:pPr>
  </w:style>
  <w:style w:type="paragraph" w:customStyle="1" w:styleId="paragraph">
    <w:name w:val="paragraph"/>
    <w:basedOn w:val="Standard"/>
    <w:rsid w:val="009A392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Absatz-Standardschriftart"/>
    <w:rsid w:val="009A392E"/>
  </w:style>
  <w:style w:type="character" w:customStyle="1" w:styleId="eop">
    <w:name w:val="eop"/>
    <w:basedOn w:val="Absatz-Standardschriftart"/>
    <w:rsid w:val="009A392E"/>
  </w:style>
  <w:style w:type="character" w:styleId="Kommentarzeichen">
    <w:name w:val="annotation reference"/>
    <w:basedOn w:val="Absatz-Standardschriftart"/>
    <w:uiPriority w:val="99"/>
    <w:semiHidden/>
    <w:unhideWhenUsed/>
    <w:rsid w:val="009A392E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9A392E"/>
    <w:pPr>
      <w:spacing w:after="160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9A392E"/>
    <w:rPr>
      <w:rFonts w:asciiTheme="minorHAnsi" w:eastAsiaTheme="minorHAnsi" w:hAnsiTheme="minorHAnsi" w:cstheme="minorBidi"/>
      <w:lang w:eastAsia="en-US"/>
    </w:rPr>
  </w:style>
  <w:style w:type="character" w:customStyle="1" w:styleId="KopfzeileZchn">
    <w:name w:val="Kopfzeile Zchn"/>
    <w:basedOn w:val="Absatz-Standardschriftart"/>
    <w:link w:val="Kopfzeile"/>
    <w:rsid w:val="004A64DF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guv.d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guv.de/" TargetMode="External"/><Relationship Id="rId5" Type="http://schemas.openxmlformats.org/officeDocument/2006/relationships/hyperlink" Target="http://www.dguv.de/" TargetMode="Externa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AE9E1F355649AE8F85A78EB069753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1077D3-0523-449F-94A0-41C55AF92FA6}"/>
      </w:docPartPr>
      <w:docPartBody>
        <w:p w:rsidR="002F53AD" w:rsidRDefault="000B0BCD" w:rsidP="000B0BCD">
          <w:pPr>
            <w:pStyle w:val="4CAE9E1F355649AE8F85A78EB06975331"/>
          </w:pPr>
          <w:r>
            <w:rPr>
              <w:rStyle w:val="Platzhaltertext"/>
              <w:rFonts w:cs="Arial"/>
              <w:color w:val="FF0000"/>
            </w:rPr>
            <w:t>[</w:t>
          </w:r>
          <w:r>
            <w:rPr>
              <w:rStyle w:val="Platzhaltertext"/>
              <w:color w:val="FF0000"/>
            </w:rPr>
            <w:t>…</w:t>
          </w:r>
          <w:r>
            <w:rPr>
              <w:rStyle w:val="Platzhaltertext"/>
              <w:rFonts w:cs="Arial"/>
              <w:color w:val="FF0000"/>
            </w:rPr>
            <w:t>]</w:t>
          </w:r>
        </w:p>
      </w:docPartBody>
    </w:docPart>
    <w:docPart>
      <w:docPartPr>
        <w:name w:val="BFE8BF24EF984C34A31DEF6CB1EDFA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3056E9A-61D1-4261-9C4E-F9F7E6033875}"/>
      </w:docPartPr>
      <w:docPartBody>
        <w:p w:rsidR="002F53AD" w:rsidRDefault="000B0BCD" w:rsidP="000B0BCD">
          <w:pPr>
            <w:pStyle w:val="BFE8BF24EF984C34A31DEF6CB1EDFA901"/>
          </w:pPr>
          <w:r>
            <w:rPr>
              <w:rStyle w:val="Platzhaltertext"/>
              <w:rFonts w:cs="Arial"/>
              <w:color w:val="FF0000"/>
            </w:rPr>
            <w:t>[</w:t>
          </w:r>
          <w:r>
            <w:rPr>
              <w:rStyle w:val="Platzhaltertext"/>
              <w:color w:val="FF0000"/>
            </w:rPr>
            <w:t>…</w:t>
          </w:r>
          <w:r>
            <w:rPr>
              <w:rStyle w:val="Platzhaltertext"/>
              <w:rFonts w:cs="Arial"/>
              <w:color w:val="FF0000"/>
            </w:rPr>
            <w:t>]</w:t>
          </w:r>
        </w:p>
      </w:docPartBody>
    </w:docPart>
    <w:docPart>
      <w:docPartPr>
        <w:name w:val="9715184119AC4726ACBDB6AC3261FF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87647D8-C81A-49F1-9B1D-A3E26CF78A28}"/>
      </w:docPartPr>
      <w:docPartBody>
        <w:p w:rsidR="002F53AD" w:rsidRDefault="000B0BCD" w:rsidP="000B0BCD">
          <w:pPr>
            <w:pStyle w:val="9715184119AC4726ACBDB6AC3261FF6F1"/>
          </w:pPr>
          <w:r w:rsidRPr="00490E80">
            <w:rPr>
              <w:rStyle w:val="Platzhaltertext"/>
              <w:rFonts w:cs="Arial"/>
              <w:color w:val="FF0000"/>
            </w:rPr>
            <w:t>Anrede</w:t>
          </w:r>
        </w:p>
      </w:docPartBody>
    </w:docPart>
    <w:docPart>
      <w:docPartPr>
        <w:name w:val="1F5CDCB8C02E47A7AF742A482D5FA3C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363D1F2-9955-418B-978F-1FEB977C1930}"/>
      </w:docPartPr>
      <w:docPartBody>
        <w:p w:rsidR="00841474" w:rsidRDefault="007E5B6C" w:rsidP="007E5B6C">
          <w:pPr>
            <w:pStyle w:val="1F5CDCB8C02E47A7AF742A482D5FA3CF"/>
          </w:pPr>
          <w:r>
            <w:rPr>
              <w:rStyle w:val="Platzhaltertext"/>
              <w:color w:val="FF0000"/>
            </w:rPr>
            <w:t>Auswahl: allgemeine/besondere</w:t>
          </w:r>
        </w:p>
      </w:docPartBody>
    </w:docPart>
    <w:docPart>
      <w:docPartPr>
        <w:name w:val="07C15C00D6EC4C2599CDC2A815D8BB5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F91F39-DB08-42F9-8D55-F8F653465257}"/>
      </w:docPartPr>
      <w:docPartBody>
        <w:p w:rsidR="00841474" w:rsidRDefault="007E5B6C" w:rsidP="007E5B6C">
          <w:pPr>
            <w:pStyle w:val="07C15C00D6EC4C2599CDC2A815D8BB57"/>
          </w:pPr>
          <w:r w:rsidRPr="009838DF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4020A37B422A42E9B009D1307DCAC05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DE34DC6-2994-4FCF-B4D5-39BF75415B23}"/>
      </w:docPartPr>
      <w:docPartBody>
        <w:p w:rsidR="00841474" w:rsidRDefault="007E5B6C" w:rsidP="007E5B6C">
          <w:pPr>
            <w:pStyle w:val="4020A37B422A42E9B009D1307DCAC052"/>
          </w:pPr>
          <w:r w:rsidRPr="00AC3545">
            <w:rPr>
              <w:rStyle w:val="Platzhaltertext"/>
              <w:color w:val="FF0000"/>
            </w:rPr>
            <w:t xml:space="preserve">Textbaustein – </w:t>
          </w:r>
          <w:r>
            <w:rPr>
              <w:rStyle w:val="Platzhaltertext"/>
              <w:color w:val="FF0000"/>
            </w:rPr>
            <w:t>Basistherapeutika</w:t>
          </w:r>
        </w:p>
      </w:docPartBody>
    </w:docPart>
    <w:docPart>
      <w:docPartPr>
        <w:name w:val="06F0F7269E0A44BFBAF165BA3665A6C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62747B-6AFD-4F29-9071-729D05D308EB}"/>
      </w:docPartPr>
      <w:docPartBody>
        <w:p w:rsidR="00841474" w:rsidRDefault="007E5B6C" w:rsidP="007E5B6C">
          <w:pPr>
            <w:pStyle w:val="06F0F7269E0A44BFBAF165BA3665A6C9"/>
          </w:pPr>
          <w:r>
            <w:rPr>
              <w:rStyle w:val="Platzhaltertext"/>
              <w:rFonts w:cs="Arial"/>
            </w:rPr>
            <w:t>[</w:t>
          </w:r>
          <w:r>
            <w:rPr>
              <w:rStyle w:val="Platzhaltertext"/>
            </w:rPr>
            <w:t>…</w:t>
          </w:r>
          <w:r>
            <w:rPr>
              <w:rStyle w:val="Platzhaltertext"/>
              <w:rFonts w:cs="Arial"/>
            </w:rPr>
            <w:t>]</w:t>
          </w:r>
        </w:p>
      </w:docPartBody>
    </w:docPart>
    <w:docPart>
      <w:docPartPr>
        <w:name w:val="4CE7028BE34A4DAEA23D601253D338E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CF8532-0702-4E06-97F6-D7C2165E69BE}"/>
      </w:docPartPr>
      <w:docPartBody>
        <w:p w:rsidR="00841474" w:rsidRDefault="007E5B6C" w:rsidP="007E5B6C">
          <w:pPr>
            <w:pStyle w:val="4CE7028BE34A4DAEA23D601253D338E1"/>
          </w:pPr>
          <w:r>
            <w:rPr>
              <w:rStyle w:val="Platzhaltertext"/>
              <w:rFonts w:cs="Arial"/>
            </w:rPr>
            <w:t>[</w:t>
          </w:r>
          <w:r>
            <w:rPr>
              <w:rStyle w:val="Platzhaltertext"/>
            </w:rPr>
            <w:t>…</w:t>
          </w:r>
          <w:r>
            <w:rPr>
              <w:rStyle w:val="Platzhaltertext"/>
              <w:rFonts w:cs="Arial"/>
            </w:rPr>
            <w:t>]</w:t>
          </w:r>
        </w:p>
      </w:docPartBody>
    </w:docPart>
    <w:docPart>
      <w:docPartPr>
        <w:name w:val="AP813-01"/>
        <w:style w:val="Standard"/>
        <w:category>
          <w:name w:val="AP813"/>
          <w:gallery w:val="autoTxt"/>
        </w:category>
        <w:behaviors>
          <w:behavior w:val="content"/>
        </w:behaviors>
        <w:guid w:val="{8EC4E169-3883-420B-BCDF-7E7926C06593}"/>
      </w:docPartPr>
      <w:docPartBody>
        <w:p w:rsidR="007E5B6C" w:rsidRPr="00320722" w:rsidRDefault="007E5B6C" w:rsidP="00320722">
          <w:r w:rsidRPr="00320722">
            <w:t xml:space="preserve">Sind </w:t>
          </w:r>
          <w:r w:rsidRPr="00320722">
            <w:rPr>
              <w:b/>
              <w:bCs/>
            </w:rPr>
            <w:t>Basistherapeutika</w:t>
          </w:r>
          <w:r w:rsidRPr="00320722">
            <w:t xml:space="preserve"> erforderlich, bitten wir um Hinweise im Verlaufsbericht F</w:t>
          </w:r>
          <w:r>
            <w:t> </w:t>
          </w:r>
          <w:r w:rsidRPr="00320722">
            <w:t>6052 unter Nr.</w:t>
          </w:r>
          <w:r>
            <w:t> </w:t>
          </w:r>
          <w:r w:rsidRPr="00320722">
            <w:t>5.1. Die Versorgung mit Basistherapeutika erfolgt durch den UV-Träger und ist nicht zu verordnen. (Informationen zu Basistherapeutika s.</w:t>
          </w:r>
          <w:r>
            <w:t> </w:t>
          </w:r>
          <w:r w:rsidRPr="00320722">
            <w:t>DGUV Honorarleitfaden, Anlage</w:t>
          </w:r>
          <w:r>
            <w:t> </w:t>
          </w:r>
          <w:r w:rsidRPr="00320722">
            <w:t xml:space="preserve">2, </w:t>
          </w:r>
          <w:hyperlink r:id="rId5" w:history="1">
            <w:r w:rsidRPr="00320722">
              <w:rPr>
                <w:rStyle w:val="Hyperlink"/>
              </w:rPr>
              <w:t>www.dguv.de</w:t>
            </w:r>
          </w:hyperlink>
          <w:r w:rsidRPr="00320722">
            <w:t xml:space="preserve"> webcode</w:t>
          </w:r>
          <w:r>
            <w:t> </w:t>
          </w:r>
          <w:r w:rsidRPr="00320722">
            <w:t>p012510).</w:t>
          </w:r>
        </w:p>
        <w:p w:rsidR="00841474" w:rsidRDefault="00841474"/>
      </w:docPartBody>
    </w:docPart>
    <w:docPart>
      <w:docPartPr>
        <w:name w:val="AP813-02"/>
        <w:style w:val="Standard"/>
        <w:category>
          <w:name w:val="AP813"/>
          <w:gallery w:val="autoTxt"/>
        </w:category>
        <w:behaviors>
          <w:behavior w:val="content"/>
        </w:behaviors>
        <w:guid w:val="{6174ED39-B483-47E0-8B12-A7B421CF8B18}"/>
      </w:docPartPr>
      <w:docPartBody>
        <w:p w:rsidR="007E5B6C" w:rsidRPr="00AB1CFE" w:rsidRDefault="007E5B6C" w:rsidP="00AB1CFE">
          <w:r w:rsidRPr="00AB1CFE">
            <w:t xml:space="preserve">Sind </w:t>
          </w:r>
          <w:r w:rsidRPr="00AB1CFE">
            <w:rPr>
              <w:b/>
              <w:bCs/>
            </w:rPr>
            <w:t>Basistherapeutika</w:t>
          </w:r>
          <w:r w:rsidRPr="00AB1CFE">
            <w:t xml:space="preserve"> erforderlich, bitten wir um Verordnung zu unseren Lasten. Die versicherte Person hat keinen Eigenanteil zu leisten. (Informationen zu Basistherapeutika s.</w:t>
          </w:r>
          <w:r>
            <w:t> </w:t>
          </w:r>
          <w:r w:rsidRPr="00AB1CFE">
            <w:t>DGUV Honorarleitfaden, Anlage</w:t>
          </w:r>
          <w:r>
            <w:t> </w:t>
          </w:r>
          <w:r w:rsidRPr="00AB1CFE">
            <w:t xml:space="preserve">2, </w:t>
          </w:r>
          <w:hyperlink r:id="rId6" w:tgtFrame="_blank" w:history="1">
            <w:r w:rsidRPr="00AB1CFE">
              <w:rPr>
                <w:rStyle w:val="Hyperlink"/>
              </w:rPr>
              <w:t>www.dguv.de</w:t>
            </w:r>
          </w:hyperlink>
          <w:r w:rsidRPr="00AB1CFE">
            <w:t xml:space="preserve"> webcode</w:t>
          </w:r>
          <w:r>
            <w:t> </w:t>
          </w:r>
          <w:r w:rsidRPr="00AB1CFE">
            <w:t>p012510).</w:t>
          </w:r>
        </w:p>
        <w:p w:rsidR="00841474" w:rsidRDefault="00841474"/>
      </w:docPartBody>
    </w:docPart>
    <w:docPart>
      <w:docPartPr>
        <w:name w:val="AP813-04"/>
        <w:style w:val="Standard"/>
        <w:category>
          <w:name w:val="AP813"/>
          <w:gallery w:val="autoTxt"/>
        </w:category>
        <w:behaviors>
          <w:behavior w:val="content"/>
        </w:behaviors>
        <w:guid w:val="{78F2F3D7-D929-4EF1-A455-A6C593B91D62}"/>
      </w:docPartPr>
      <w:docPartBody>
        <w:p w:rsidR="007E5B6C" w:rsidRPr="00C57F4B" w:rsidRDefault="00000000" w:rsidP="00C57F4B">
          <w:sdt>
            <w:sdtPr>
              <w:id w:val="-2125687242"/>
              <w:placeholder>
                <w:docPart w:val="6E6EAB215D074464871030F4388FAB95"/>
              </w:placeholder>
              <w:showingPlcHdr/>
            </w:sdtPr>
            <w:sdtContent>
              <w:r w:rsidR="007E5B6C">
                <w:rPr>
                  <w:color w:val="FF0000"/>
                </w:rPr>
                <w:t>[Freitext]</w:t>
              </w:r>
            </w:sdtContent>
          </w:sdt>
        </w:p>
        <w:p w:rsidR="00841474" w:rsidRDefault="00841474"/>
      </w:docPartBody>
    </w:docPart>
    <w:docPart>
      <w:docPartPr>
        <w:name w:val="6E6EAB215D074464871030F4388FAB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15DA459-661A-4305-B6EA-58B9CCC3390C}"/>
      </w:docPartPr>
      <w:docPartBody>
        <w:p w:rsidR="00841474" w:rsidRDefault="007E5B6C" w:rsidP="007E5B6C">
          <w:pPr>
            <w:pStyle w:val="6E6EAB215D074464871030F4388FAB95"/>
          </w:pPr>
          <w:r>
            <w:rPr>
              <w:color w:val="FF0000"/>
            </w:rPr>
            <w:t>[Freitext]</w:t>
          </w:r>
        </w:p>
      </w:docPartBody>
    </w:docPart>
    <w:docPart>
      <w:docPartPr>
        <w:name w:val="AP812-02"/>
        <w:style w:val="Standard"/>
        <w:category>
          <w:name w:val="AP812"/>
          <w:gallery w:val="autoTxt"/>
        </w:category>
        <w:behaviors>
          <w:behavior w:val="content"/>
        </w:behaviors>
        <w:guid w:val="{A2BBFDDD-C949-4E55-9A35-16ED36746F10}"/>
      </w:docPartPr>
      <w:docPartBody>
        <w:p w:rsidR="007E5B6C" w:rsidRPr="00A0739A" w:rsidRDefault="007E5B6C" w:rsidP="00DD4231">
          <w:r w:rsidRPr="00A0739A">
            <w:t xml:space="preserve">bei der versicherten Person </w:t>
          </w:r>
          <w:r w:rsidRPr="002329A8">
            <w:t>liegt (noch) keine schwere oder wiederholt rückfällige Hautkrankheit im Sinne der BK-Nr.</w:t>
          </w:r>
          <w:r>
            <w:t> </w:t>
          </w:r>
          <w:r w:rsidRPr="002329A8">
            <w:t>5101 vor.</w:t>
          </w:r>
        </w:p>
        <w:p w:rsidR="007E5B6C" w:rsidRPr="00A0739A" w:rsidRDefault="007E5B6C" w:rsidP="00DD4231"/>
        <w:p w:rsidR="007E5B6C" w:rsidRPr="00A0739A" w:rsidRDefault="007E5B6C" w:rsidP="00DD4231"/>
        <w:p w:rsidR="007E5B6C" w:rsidRPr="00A0739A" w:rsidRDefault="007E5B6C" w:rsidP="00DD4231">
          <w:pPr>
            <w:rPr>
              <w:b/>
              <w:bCs/>
            </w:rPr>
          </w:pPr>
          <w:r w:rsidRPr="00A0739A">
            <w:rPr>
              <w:b/>
              <w:bCs/>
            </w:rPr>
            <w:t>Behandlung</w:t>
          </w:r>
        </w:p>
        <w:p w:rsidR="007E5B6C" w:rsidRDefault="007E5B6C" w:rsidP="00DD4231"/>
        <w:p w:rsidR="007E5B6C" w:rsidRPr="00A0739A" w:rsidRDefault="007E5B6C" w:rsidP="00DD4231">
          <w:r w:rsidRPr="00A0739A">
            <w:t xml:space="preserve">Nach § 45 des Vertrages Ärzte/Unfallversicherungsträger bitten wir Sie, ab sofort die Behandlung zu unseren Lasten als </w:t>
          </w:r>
          <w:sdt>
            <w:sdtPr>
              <w:alias w:val="Heilbehandlung"/>
              <w:tag w:val="Heilbehandlung"/>
              <w:id w:val="-1338686086"/>
              <w:placeholder>
                <w:docPart w:val="1F5CDCB8C02E47A7AF742A482D5FA3CF"/>
              </w:placeholder>
              <w:showingPlcHdr/>
              <w:comboBox>
                <w:listItem w:value="Wählen Sie ein Element aus."/>
                <w:listItem w:displayText="allgemeine" w:value="allgemeine"/>
                <w:listItem w:displayText="besondere" w:value="besondere"/>
              </w:comboBox>
            </w:sdtPr>
            <w:sdtContent>
              <w:r>
                <w:rPr>
                  <w:rStyle w:val="Platzhaltertext"/>
                  <w:color w:val="FF0000"/>
                </w:rPr>
                <w:t>Auswahl: allgemeine/besondere</w:t>
              </w:r>
            </w:sdtContent>
          </w:sdt>
          <w:r w:rsidRPr="00A0739A">
            <w:t xml:space="preserve"> Heilbehandlung leitliniengerecht durchzuführen. Die versicherte Person hat keinen Eigenanteil zu leisten.</w:t>
          </w:r>
        </w:p>
        <w:p w:rsidR="007E5B6C" w:rsidRPr="00A0739A" w:rsidRDefault="007E5B6C" w:rsidP="00DD4231"/>
        <w:p w:rsidR="007E5B6C" w:rsidRPr="00A0739A" w:rsidRDefault="007E5B6C" w:rsidP="00DD4231">
          <w:r w:rsidRPr="00A0739A">
            <w:t>Wir haben der versicherten Person mitgeteilt, dass sie sich bei Ihnen wegen der Hauterkrankung in regelmäßigen Abständen vorstellen soll. Bitte vereinbaren Sie den Beschwerden und dem Krankheitsbild angemessene Vorstellungsintervalle.</w:t>
          </w:r>
        </w:p>
        <w:p w:rsidR="007E5B6C" w:rsidRDefault="007E5B6C" w:rsidP="006508B8"/>
        <w:sdt>
          <w:sdtPr>
            <w:id w:val="-1511511504"/>
            <w15:repeatingSection/>
          </w:sdtPr>
          <w:sdtContent>
            <w:sdt>
              <w:sdtPr>
                <w:id w:val="-761370136"/>
                <w:placeholder>
                  <w:docPart w:val="07C15C00D6EC4C2599CDC2A815D8BB57"/>
                </w:placeholder>
                <w15:repeatingSectionItem/>
              </w:sdtPr>
              <w:sdtContent>
                <w:sdt>
                  <w:sdtPr>
                    <w:alias w:val="Basistherapeutika"/>
                    <w:tag w:val="Basistherapeutika"/>
                    <w:id w:val="1132219085"/>
                    <w:placeholder>
                      <w:docPart w:val="4020A37B422A42E9B009D1307DCAC052"/>
                    </w:placeholder>
                    <w:showingPlcHdr/>
                    <w:docPartList>
                      <w:docPartGallery w:val="AutoText"/>
                      <w:docPartCategory w:val="AP813"/>
                    </w:docPartList>
                  </w:sdtPr>
                  <w:sdtContent>
                    <w:p w:rsidR="007E5B6C" w:rsidRDefault="007E5B6C" w:rsidP="006508B8">
                      <w:r w:rsidRPr="00AC3545">
                        <w:rPr>
                          <w:rStyle w:val="Platzhaltertext"/>
                          <w:color w:val="FF0000"/>
                        </w:rPr>
                        <w:t xml:space="preserve">Textbaustein – </w:t>
                      </w:r>
                      <w:r>
                        <w:rPr>
                          <w:rStyle w:val="Platzhaltertext"/>
                          <w:color w:val="FF0000"/>
                        </w:rPr>
                        <w:t>Basistherapeutika</w:t>
                      </w:r>
                    </w:p>
                  </w:sdtContent>
                </w:sdt>
              </w:sdtContent>
            </w:sdt>
          </w:sdtContent>
        </w:sdt>
        <w:p w:rsidR="007E5B6C" w:rsidRDefault="007E5B6C">
          <w:r>
            <w:br w:type="page"/>
          </w:r>
        </w:p>
        <w:p w:rsidR="007E5B6C" w:rsidRPr="00B82E2F" w:rsidRDefault="007E5B6C" w:rsidP="00672152">
          <w:pPr>
            <w:tabs>
              <w:tab w:val="left" w:pos="5103"/>
            </w:tabs>
            <w:rPr>
              <w:rFonts w:cs="Arial"/>
            </w:rPr>
          </w:pPr>
          <w:r w:rsidRPr="00B82E2F">
            <w:rPr>
              <w:rFonts w:cs="Arial"/>
            </w:rPr>
            <w:t xml:space="preserve">Az.: </w:t>
          </w:r>
          <w:sdt>
            <w:sdtPr>
              <w:rPr>
                <w:rFonts w:cs="Arial"/>
              </w:rPr>
              <w:alias w:val="Az"/>
              <w:tag w:val=""/>
              <w:id w:val="7494253"/>
              <w:placeholder>
                <w:docPart w:val="06F0F7269E0A44BFBAF165BA3665A6C9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<w:text/>
            </w:sdtPr>
            <w:sdtContent>
              <w:r w:rsidRPr="004A64DF">
                <w:rPr>
                  <w:rStyle w:val="Platzhaltertext"/>
                  <w:rFonts w:ascii="Arial" w:hAnsi="Arial"/>
                  <w:color w:val="FF0000"/>
                </w:rPr>
                <w:t>[…]</w:t>
              </w:r>
            </w:sdtContent>
          </w:sdt>
          <w:r w:rsidRPr="00B82E2F">
            <w:rPr>
              <w:rFonts w:cs="Arial"/>
            </w:rPr>
            <w:t xml:space="preserve">, Name: </w:t>
          </w:r>
          <w:sdt>
            <w:sdtPr>
              <w:rPr>
                <w:rFonts w:cs="Arial"/>
              </w:rPr>
              <w:alias w:val="Name"/>
              <w:tag w:val=""/>
              <w:id w:val="1345584779"/>
              <w:placeholder>
                <w:docPart w:val="4CE7028BE34A4DAEA23D601253D338E1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<w:text w:multiLine="1"/>
            </w:sdtPr>
            <w:sdtContent>
              <w:r w:rsidRPr="004A64DF">
                <w:rPr>
                  <w:rStyle w:val="Platzhaltertext"/>
                  <w:rFonts w:ascii="Arial" w:hAnsi="Arial"/>
                  <w:color w:val="FF0000"/>
                </w:rPr>
                <w:t>[…]</w:t>
              </w:r>
            </w:sdtContent>
          </w:sdt>
        </w:p>
        <w:p w:rsidR="007E5B6C" w:rsidRPr="00B82E2F" w:rsidRDefault="007E5B6C" w:rsidP="00672152">
          <w:pPr>
            <w:pStyle w:val="Kopfzeile"/>
            <w:tabs>
              <w:tab w:val="clear" w:pos="4536"/>
              <w:tab w:val="clear" w:pos="9072"/>
            </w:tabs>
          </w:pPr>
        </w:p>
        <w:p w:rsidR="007E5B6C" w:rsidRPr="00C57F4B" w:rsidRDefault="007E5B6C" w:rsidP="006508B8"/>
        <w:p w:rsidR="007E5B6C" w:rsidRPr="00C57F4B" w:rsidRDefault="007E5B6C" w:rsidP="009505DE">
          <w:pPr>
            <w:keepNext/>
            <w:keepLines/>
            <w:rPr>
              <w:b/>
              <w:bCs/>
            </w:rPr>
          </w:pPr>
          <w:r w:rsidRPr="00C57F4B">
            <w:rPr>
              <w:b/>
              <w:bCs/>
            </w:rPr>
            <w:t>Berichte</w:t>
          </w:r>
        </w:p>
        <w:p w:rsidR="007E5B6C" w:rsidRPr="00C57F4B" w:rsidRDefault="007E5B6C" w:rsidP="009505DE">
          <w:pPr>
            <w:keepNext/>
            <w:keepLines/>
          </w:pPr>
        </w:p>
        <w:p w:rsidR="007E5B6C" w:rsidRPr="00C57F4B" w:rsidRDefault="007E5B6C" w:rsidP="009505DE">
          <w:pPr>
            <w:keepNext/>
            <w:keepLines/>
          </w:pPr>
          <w:r w:rsidRPr="00C57F4B">
            <w:rPr>
              <w:b/>
              <w:bCs/>
            </w:rPr>
            <w:t xml:space="preserve">Bitte berichten Sie uns </w:t>
          </w:r>
          <w:r w:rsidRPr="002329A8">
            <w:rPr>
              <w:b/>
              <w:bCs/>
            </w:rPr>
            <w:t xml:space="preserve">nur noch anlassbezogen bei wesentlichen Änderungen </w:t>
          </w:r>
          <w:r w:rsidRPr="00C57F4B">
            <w:rPr>
              <w:b/>
              <w:bCs/>
            </w:rPr>
            <w:t>mit dem Bericht F</w:t>
          </w:r>
          <w:r>
            <w:rPr>
              <w:b/>
              <w:bCs/>
            </w:rPr>
            <w:t> </w:t>
          </w:r>
          <w:r w:rsidRPr="00C57F4B">
            <w:rPr>
              <w:b/>
              <w:bCs/>
            </w:rPr>
            <w:t xml:space="preserve">6052 </w:t>
          </w:r>
          <w:r w:rsidRPr="00C57F4B">
            <w:t>zum Hautbefund, zur durchgeführten Behandlung und zu den ggf. erforderlichen Maßnahmen.</w:t>
          </w:r>
        </w:p>
        <w:p w:rsidR="007E5B6C" w:rsidRPr="00C57F4B" w:rsidRDefault="007E5B6C" w:rsidP="009505DE">
          <w:pPr>
            <w:keepNext/>
            <w:keepLines/>
          </w:pPr>
        </w:p>
        <w:p w:rsidR="007E5B6C" w:rsidRPr="00656767" w:rsidRDefault="007E5B6C" w:rsidP="009505DE">
          <w:pPr>
            <w:keepNext/>
            <w:keepLines/>
            <w:spacing w:after="120"/>
            <w:rPr>
              <w:b/>
              <w:bCs/>
            </w:rPr>
          </w:pPr>
          <w:r w:rsidRPr="00656767">
            <w:rPr>
              <w:b/>
              <w:bCs/>
            </w:rPr>
            <w:t>Bitte berichten Sie unverzüglich bei wesentlichen Änderungen, zum Beispiel: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vollständiger Abheilung der Hauterscheinungen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wesentlichen Änderungen im Krankheitsverlauf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Therapieresistenz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Tätigkeitsaufgabe oder Arbeitgeberwechsel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neuen Allergietestungen unter Beifügung der Testprotokolle</w:t>
          </w:r>
        </w:p>
        <w:p w:rsidR="007E5B6C" w:rsidRPr="00C57F4B" w:rsidRDefault="007E5B6C" w:rsidP="007E5B6C">
          <w:pPr>
            <w:pStyle w:val="Listenabsatz"/>
            <w:keepNext/>
            <w:keepLines/>
            <w:numPr>
              <w:ilvl w:val="0"/>
              <w:numId w:val="1"/>
            </w:numPr>
          </w:pPr>
          <w:r w:rsidRPr="00C57F4B">
            <w:t>bei Testungen von Arbeitsstoffen von Versicherten unter Beifügung des Testbogens zur</w:t>
          </w:r>
          <w:r>
            <w:br/>
          </w:r>
          <w:r w:rsidRPr="00C57F4B">
            <w:t>UV-GOÄ-Nr.</w:t>
          </w:r>
          <w:r>
            <w:t> </w:t>
          </w:r>
          <w:r w:rsidRPr="00C57F4B">
            <w:t>379 (</w:t>
          </w:r>
          <w:hyperlink r:id="rId7" w:tgtFrame="_blank" w:history="1">
            <w:r w:rsidRPr="00C57F4B">
              <w:rPr>
                <w:rStyle w:val="Hyperlink"/>
              </w:rPr>
              <w:t>www.dguv.de</w:t>
            </w:r>
          </w:hyperlink>
          <w:r w:rsidRPr="00C57F4B">
            <w:t xml:space="preserve"> webcode</w:t>
          </w:r>
          <w:r>
            <w:t> </w:t>
          </w:r>
          <w:r w:rsidRPr="00C57F4B">
            <w:t>d535458).</w:t>
          </w:r>
        </w:p>
        <w:p w:rsidR="00841474" w:rsidRDefault="00841474"/>
      </w:docPartBody>
    </w:docPart>
    <w:docPart>
      <w:docPartPr>
        <w:name w:val="AP814-01"/>
        <w:style w:val="Standard"/>
        <w:category>
          <w:name w:val="AP814"/>
          <w:gallery w:val="autoTxt"/>
        </w:category>
        <w:behaviors>
          <w:behavior w:val="content"/>
        </w:behaviors>
        <w:guid w:val="{3BE0AF8B-29D8-4505-B082-611D2B8119ED}"/>
      </w:docPartPr>
      <w:docPartBody>
        <w:p w:rsidR="007E5B6C" w:rsidRDefault="007E5B6C" w:rsidP="00C57F4B"/>
        <w:p w:rsidR="007E5B6C" w:rsidRPr="00DD4231" w:rsidRDefault="007E5B6C" w:rsidP="00DD4231">
          <w:pPr>
            <w:spacing w:after="120"/>
            <w:rPr>
              <w:b/>
              <w:bCs/>
            </w:rPr>
          </w:pPr>
          <w:r w:rsidRPr="00DD4231">
            <w:rPr>
              <w:b/>
              <w:bCs/>
            </w:rPr>
            <w:t>Besonderheiten</w:t>
          </w:r>
        </w:p>
        <w:p w:rsidR="007E5B6C" w:rsidRPr="00C57F4B" w:rsidRDefault="00000000" w:rsidP="00C57F4B">
          <w:sdt>
            <w:sdtPr>
              <w:id w:val="-1694914934"/>
              <w:placeholder>
                <w:docPart w:val="8A8339F84E9A4B278F5FD79B3C512B1F"/>
              </w:placeholder>
              <w:showingPlcHdr/>
            </w:sdtPr>
            <w:sdtContent>
              <w:r w:rsidR="007E5B6C">
                <w:rPr>
                  <w:rStyle w:val="Platzhaltertext"/>
                  <w:rFonts w:cs="Arial"/>
                  <w:color w:val="FF0000"/>
                </w:rPr>
                <w:t>[</w:t>
              </w:r>
              <w:r w:rsidR="007E5B6C">
                <w:rPr>
                  <w:rStyle w:val="Platzhaltertext"/>
                  <w:color w:val="FF0000"/>
                </w:rPr>
                <w:t>…</w:t>
              </w:r>
              <w:r w:rsidR="007E5B6C">
                <w:rPr>
                  <w:rStyle w:val="Platzhaltertext"/>
                  <w:rFonts w:cs="Arial"/>
                  <w:color w:val="FF0000"/>
                </w:rPr>
                <w:t>]</w:t>
              </w:r>
            </w:sdtContent>
          </w:sdt>
        </w:p>
        <w:p w:rsidR="00841474" w:rsidRDefault="00841474"/>
      </w:docPartBody>
    </w:docPart>
    <w:docPart>
      <w:docPartPr>
        <w:name w:val="8A8339F84E9A4B278F5FD79B3C512B1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5D007B-655F-4ACF-BFBF-9896377BC5A5}"/>
      </w:docPartPr>
      <w:docPartBody>
        <w:p w:rsidR="00841474" w:rsidRDefault="007E5B6C" w:rsidP="007E5B6C">
          <w:pPr>
            <w:pStyle w:val="8A8339F84E9A4B278F5FD79B3C512B1F"/>
          </w:pPr>
          <w:r>
            <w:rPr>
              <w:rStyle w:val="Platzhaltertext"/>
              <w:rFonts w:cs="Arial"/>
              <w:color w:val="FF0000"/>
            </w:rPr>
            <w:t>[</w:t>
          </w:r>
          <w:r>
            <w:rPr>
              <w:rStyle w:val="Platzhaltertext"/>
              <w:color w:val="FF0000"/>
            </w:rPr>
            <w:t>…</w:t>
          </w:r>
          <w:r>
            <w:rPr>
              <w:rStyle w:val="Platzhaltertext"/>
              <w:rFonts w:cs="Arial"/>
              <w:color w:val="FF0000"/>
            </w:rPr>
            <w:t>]</w:t>
          </w:r>
        </w:p>
      </w:docPartBody>
    </w:docPart>
    <w:docPart>
      <w:docPartPr>
        <w:name w:val="AP814-02"/>
        <w:style w:val="Standard"/>
        <w:category>
          <w:name w:val="AP814"/>
          <w:gallery w:val="autoTxt"/>
        </w:category>
        <w:behaviors>
          <w:behavior w:val="content"/>
        </w:behaviors>
        <w:guid w:val="{D285F5AA-41DC-452D-88AC-01382E4CEF3F}"/>
      </w:docPartPr>
      <w:docPartBody>
        <w:p w:rsidR="007E5B6C" w:rsidRDefault="007E5B6C" w:rsidP="00C57F4B"/>
        <w:p w:rsidR="007E5B6C" w:rsidRPr="00C57F4B" w:rsidRDefault="00000000" w:rsidP="00DD4231">
          <w:sdt>
            <w:sdtPr>
              <w:id w:val="-200468839"/>
              <w:placeholder>
                <w:docPart w:val="B7DC92355AF5401D9CFF12E68C933C5D"/>
              </w:placeholder>
              <w:showingPlcHdr/>
            </w:sdtPr>
            <w:sdtContent>
              <w:r w:rsidR="007E5B6C">
                <w:rPr>
                  <w:rStyle w:val="Platzhaltertext"/>
                  <w:rFonts w:cs="Arial"/>
                  <w:color w:val="FF0000"/>
                </w:rPr>
                <w:t>[Freitext]</w:t>
              </w:r>
            </w:sdtContent>
          </w:sdt>
        </w:p>
        <w:p w:rsidR="00841474" w:rsidRDefault="00841474"/>
      </w:docPartBody>
    </w:docPart>
    <w:docPart>
      <w:docPartPr>
        <w:name w:val="B7DC92355AF5401D9CFF12E68C933C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E04C3D4-0328-4539-826D-4A760BA2C7F1}"/>
      </w:docPartPr>
      <w:docPartBody>
        <w:p w:rsidR="00841474" w:rsidRDefault="007E5B6C" w:rsidP="007E5B6C">
          <w:pPr>
            <w:pStyle w:val="B7DC92355AF5401D9CFF12E68C933C5D"/>
          </w:pPr>
          <w:r>
            <w:rPr>
              <w:rStyle w:val="Platzhaltertext"/>
              <w:rFonts w:cs="Arial"/>
              <w:color w:val="FF0000"/>
            </w:rPr>
            <w:t>[Freitext]</w:t>
          </w:r>
        </w:p>
      </w:docPartBody>
    </w:docPart>
    <w:docPart>
      <w:docPartPr>
        <w:name w:val="3C290A8DF7FE40ABA388CE6BF6129D2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268FFE6-0DF0-4A7D-8D6C-873EF3D26B74}"/>
      </w:docPartPr>
      <w:docPartBody>
        <w:p w:rsidR="00A4111B" w:rsidRDefault="000B0BCD" w:rsidP="000B0BCD">
          <w:pPr>
            <w:pStyle w:val="3C290A8DF7FE40ABA388CE6BF6129D212"/>
          </w:pPr>
          <w:r w:rsidRPr="00FF27ED">
            <w:rPr>
              <w:rStyle w:val="Platzhaltertext"/>
              <w:color w:val="FF0000"/>
            </w:rPr>
            <w:t>Textbaustein – „Schwere“ wird geprüft/liegt nicht vor</w:t>
          </w:r>
        </w:p>
      </w:docPartBody>
    </w:docPart>
    <w:docPart>
      <w:docPartPr>
        <w:name w:val="6D2131D63FBF4A0B91857DABBB377A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EACB71-730B-47CF-8C33-779D9EF7E82E}"/>
      </w:docPartPr>
      <w:docPartBody>
        <w:p w:rsidR="000463F5" w:rsidRDefault="000B0BCD" w:rsidP="000B0BCD">
          <w:pPr>
            <w:pStyle w:val="6D2131D63FBF4A0B91857DABBB377AEF2"/>
          </w:pPr>
          <w:r w:rsidRPr="00880CF8">
            <w:rPr>
              <w:rStyle w:val="Platzhaltertext"/>
              <w:color w:val="FF0000"/>
            </w:rPr>
            <w:t>Textbaustein – Besonderheiten</w:t>
          </w:r>
        </w:p>
      </w:docPartBody>
    </w:docPart>
    <w:docPart>
      <w:docPartPr>
        <w:name w:val="AP813-03"/>
        <w:style w:val="Standard"/>
        <w:category>
          <w:name w:val="AP813"/>
          <w:gallery w:val="autoTxt"/>
        </w:category>
        <w:behaviors>
          <w:behavior w:val="content"/>
        </w:behaviors>
        <w:guid w:val="{CE4FA6BE-E59C-45B5-96A4-417034466952}"/>
      </w:docPartPr>
      <w:docPartBody>
        <w:p w:rsidR="002A2BFC" w:rsidRDefault="002A2BFC" w:rsidP="00AB1CFE">
          <w:r w:rsidRPr="00AB1CFE">
            <w:t xml:space="preserve">Dieser Behandlungsauftrag umfasst nicht die </w:t>
          </w:r>
          <w:r w:rsidRPr="00AB1CFE">
            <w:rPr>
              <w:b/>
              <w:bCs/>
            </w:rPr>
            <w:t>systemische Therapie</w:t>
          </w:r>
          <w:r w:rsidRPr="00AB1CFE">
            <w:t xml:space="preserve"> </w:t>
          </w:r>
          <w:r>
            <w:t xml:space="preserve">mit </w:t>
          </w:r>
          <w:r w:rsidRPr="000A71C6">
            <w:rPr>
              <w:b/>
              <w:bCs/>
            </w:rPr>
            <w:t>Ciclosporin</w:t>
          </w:r>
          <w:r w:rsidRPr="00AB1CFE">
            <w:t xml:space="preserve">, </w:t>
          </w:r>
          <w:r>
            <w:rPr>
              <w:b/>
            </w:rPr>
            <w:t>Biologika</w:t>
          </w:r>
          <w:r w:rsidRPr="00CD7A0E">
            <w:rPr>
              <w:bCs/>
            </w:rPr>
            <w:t xml:space="preserve"> </w:t>
          </w:r>
          <w:r>
            <w:rPr>
              <w:bCs/>
            </w:rPr>
            <w:t xml:space="preserve">(Therapien mit monoklonalen Antikörpern) oder mit </w:t>
          </w:r>
          <w:r>
            <w:rPr>
              <w:b/>
              <w:bCs/>
            </w:rPr>
            <w:t>Small Molecules</w:t>
          </w:r>
          <w:r w:rsidRPr="00CD7A0E">
            <w:t xml:space="preserve"> </w:t>
          </w:r>
          <w:r>
            <w:t xml:space="preserve">(z. B. JAK-Inhibitoren). </w:t>
          </w:r>
          <w:r w:rsidRPr="00AB1CFE">
            <w:t>Halten Sie im Einzelfall die Behandlung mit solchen Medikament</w:t>
          </w:r>
          <w:r>
            <w:t>en</w:t>
          </w:r>
          <w:r w:rsidRPr="00AB1CFE">
            <w:t xml:space="preserve"> für erforderlich, setzen Sie sich bitte </w:t>
          </w:r>
          <w:r>
            <w:t>vor Therapiebeginn</w:t>
          </w:r>
          <w:r w:rsidRPr="00AB1CFE">
            <w:t xml:space="preserve"> mit uns in Verbindung. </w:t>
          </w:r>
        </w:p>
        <w:p w:rsidR="002A2BFC" w:rsidRDefault="002A2BFC" w:rsidP="00AB1CFE"/>
        <w:p w:rsidR="002A2BFC" w:rsidRDefault="002A2BFC" w:rsidP="00AB1CFE">
          <w:r>
            <w:t xml:space="preserve">Bei Einleitung einer systematischen </w:t>
          </w:r>
          <w:r w:rsidRPr="000A71C6">
            <w:rPr>
              <w:b/>
              <w:bCs/>
            </w:rPr>
            <w:t>Therapie mit Alitretinoin oder</w:t>
          </w:r>
          <w:r>
            <w:t xml:space="preserve"> einer lokalen Therapie </w:t>
          </w:r>
          <w:r w:rsidRPr="000A71C6">
            <w:rPr>
              <w:b/>
              <w:bCs/>
            </w:rPr>
            <w:t>mit</w:t>
          </w:r>
          <w:r>
            <w:t xml:space="preserve"> </w:t>
          </w:r>
          <w:r w:rsidRPr="000A71C6">
            <w:rPr>
              <w:b/>
              <w:bCs/>
            </w:rPr>
            <w:t>Delgocitinib</w:t>
          </w:r>
          <w:r>
            <w:t xml:space="preserve"> bitten wir Sie, uns bei Einleitung der Therapie zu informieren.</w:t>
          </w:r>
        </w:p>
        <w:p w:rsidR="002A2BFC" w:rsidRDefault="002A2BFC" w:rsidP="00AB1CFE"/>
        <w:p w:rsidR="002A2BFC" w:rsidRPr="00AB1CFE" w:rsidRDefault="002A2BFC" w:rsidP="00AB1CFE">
          <w:r w:rsidRPr="00AB1CFE">
            <w:t>Sie geben uns damit unter anderem die Möglichkeit, die Behandlung mit flankierenden Maßnahmen der Verhältnis- und Verhaltensprävention zu unterstützen.</w:t>
          </w:r>
        </w:p>
        <w:p w:rsidR="002528A2" w:rsidRDefault="002528A2"/>
      </w:docPartBody>
    </w:docPart>
    <w:docPart>
      <w:docPartPr>
        <w:name w:val="AP812-01"/>
        <w:style w:val="Standard"/>
        <w:category>
          <w:name w:val="AP812"/>
          <w:gallery w:val="autoTxt"/>
        </w:category>
        <w:behaviors>
          <w:behavior w:val="content"/>
        </w:behaviors>
        <w:guid w:val="{6CEA5764-C6AC-43C1-BD45-ECE028EFD917}"/>
      </w:docPartPr>
      <w:docPartBody>
        <w:p w:rsidR="0009230A" w:rsidRPr="00A0739A" w:rsidRDefault="0009230A" w:rsidP="00A0739A">
          <w:r w:rsidRPr="00A0739A">
            <w:t xml:space="preserve">bei der versicherten Person prüfen wir, ob eine BK-Nr. 5101 </w:t>
          </w:r>
          <w:r>
            <w:t>–</w:t>
          </w:r>
          <w:r w:rsidRPr="00A0739A">
            <w:t xml:space="preserve"> schwere oder wiederholt rückfällige Hauterkrankung – vorliegt.</w:t>
          </w:r>
        </w:p>
        <w:p w:rsidR="0009230A" w:rsidRPr="00A0739A" w:rsidRDefault="0009230A" w:rsidP="00A0739A"/>
        <w:p w:rsidR="0009230A" w:rsidRPr="00A0739A" w:rsidRDefault="0009230A" w:rsidP="00A0739A"/>
        <w:p w:rsidR="0009230A" w:rsidRPr="00A0739A" w:rsidRDefault="0009230A" w:rsidP="00A0739A">
          <w:pPr>
            <w:rPr>
              <w:b/>
              <w:bCs/>
            </w:rPr>
          </w:pPr>
          <w:r w:rsidRPr="00A0739A">
            <w:rPr>
              <w:b/>
              <w:bCs/>
            </w:rPr>
            <w:t>Behandlung</w:t>
          </w:r>
        </w:p>
        <w:p w:rsidR="0009230A" w:rsidRDefault="0009230A" w:rsidP="00A0739A"/>
        <w:p w:rsidR="0009230A" w:rsidRPr="00A0739A" w:rsidRDefault="0009230A" w:rsidP="00A0739A">
          <w:r w:rsidRPr="00A0739A">
            <w:t xml:space="preserve">Nach § 45 des Vertrages Ärzte/Unfallversicherungsträger bitten wir Sie, ab sofort die Behandlung zu unseren Lasten als </w:t>
          </w:r>
          <w:sdt>
            <w:sdtPr>
              <w:alias w:val="Heilbehandlung"/>
              <w:tag w:val="Heilbehandlung"/>
              <w:id w:val="2077852789"/>
              <w:placeholder>
                <w:docPart w:val="C11977A1921E491CABE10A2BBCDDE52F"/>
              </w:placeholder>
              <w:showingPlcHdr/>
              <w:comboBox>
                <w:listItem w:value="Wählen Sie ein Element aus."/>
                <w:listItem w:displayText="allgemeine" w:value="allgemeine"/>
                <w:listItem w:displayText="besondere" w:value="besondere"/>
              </w:comboBox>
            </w:sdtPr>
            <w:sdtContent>
              <w:r w:rsidRPr="00564350">
                <w:rPr>
                  <w:rStyle w:val="Platzhaltertext"/>
                  <w:color w:val="FF0000"/>
                </w:rPr>
                <w:t>Auswahl: allgemeine/besondere</w:t>
              </w:r>
            </w:sdtContent>
          </w:sdt>
          <w:r>
            <w:t xml:space="preserve"> </w:t>
          </w:r>
          <w:r w:rsidRPr="00A0739A">
            <w:t>Heilbehandlung leitliniengerecht durchzuführen. Die versicherte Person hat keinen Eigenanteil zu leisten.</w:t>
          </w:r>
        </w:p>
        <w:p w:rsidR="0009230A" w:rsidRPr="00A0739A" w:rsidRDefault="0009230A" w:rsidP="00A0739A"/>
        <w:p w:rsidR="0009230A" w:rsidRPr="00A0739A" w:rsidRDefault="0009230A" w:rsidP="00A0739A">
          <w:r w:rsidRPr="00A0739A">
            <w:t>Wir haben der versicherten Person mitgeteilt, dass sie sich bei Ihnen wegen der Hauterkrankung vorstellen soll. Bitte vereinbaren Sie den Beschwerden und dem Krankheitsbild angemessene Vorstellungsintervalle.</w:t>
          </w:r>
        </w:p>
        <w:p w:rsidR="0009230A" w:rsidRDefault="0009230A" w:rsidP="00A0739A"/>
        <w:sdt>
          <w:sdtPr>
            <w:id w:val="-950554012"/>
            <w15:repeatingSection/>
          </w:sdtPr>
          <w:sdtContent>
            <w:sdt>
              <w:sdtPr>
                <w:id w:val="276679421"/>
                <w:placeholder>
                  <w:docPart w:val="0A88266A8BF44C38BA7594E3049B3DAE"/>
                </w:placeholder>
                <w15:repeatingSectionItem/>
              </w:sdtPr>
              <w:sdtContent>
                <w:sdt>
                  <w:sdtPr>
                    <w:alias w:val="Basistherapeutika"/>
                    <w:tag w:val="Basistherapeutika"/>
                    <w:id w:val="-1174402814"/>
                    <w:placeholder>
                      <w:docPart w:val="86D88C294248436E87E4C55697D7A438"/>
                    </w:placeholder>
                    <w:showingPlcHdr/>
                    <w:docPartList>
                      <w:docPartGallery w:val="AutoText"/>
                      <w:docPartCategory w:val="AP813"/>
                    </w:docPartList>
                  </w:sdtPr>
                  <w:sdtContent>
                    <w:p w:rsidR="0009230A" w:rsidRDefault="0009230A" w:rsidP="00AC3545">
                      <w:r w:rsidRPr="00564350">
                        <w:rPr>
                          <w:rStyle w:val="Platzhaltertext"/>
                          <w:color w:val="FF0000"/>
                        </w:rPr>
                        <w:t xml:space="preserve">Textbaustein – </w:t>
                      </w:r>
                      <w:r>
                        <w:rPr>
                          <w:rStyle w:val="Platzhaltertext"/>
                          <w:color w:val="FF0000"/>
                        </w:rPr>
                        <w:t xml:space="preserve">Therapien und </w:t>
                      </w:r>
                      <w:r w:rsidRPr="00564350">
                        <w:rPr>
                          <w:rStyle w:val="Platzhaltertext"/>
                          <w:color w:val="FF0000"/>
                        </w:rPr>
                        <w:t>Basistherapeutika</w:t>
                      </w:r>
                    </w:p>
                  </w:sdtContent>
                </w:sdt>
              </w:sdtContent>
            </w:sdt>
          </w:sdtContent>
        </w:sdt>
        <w:p w:rsidR="00000000" w:rsidRDefault="00000000"/>
      </w:docPartBody>
    </w:docPart>
    <w:docPart>
      <w:docPartPr>
        <w:name w:val="C11977A1921E491CABE10A2BBCDDE52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4AA7E7C-B05B-48F9-A971-BB519CEBE271}"/>
      </w:docPartPr>
      <w:docPartBody>
        <w:p w:rsidR="00000000" w:rsidRDefault="0009230A" w:rsidP="0009230A">
          <w:pPr>
            <w:pStyle w:val="C11977A1921E491CABE10A2BBCDDE52F"/>
          </w:pPr>
          <w:r w:rsidRPr="00564350">
            <w:rPr>
              <w:rStyle w:val="Platzhaltertext"/>
              <w:color w:val="FF0000"/>
            </w:rPr>
            <w:t>Auswahl: allgemeine/besondere</w:t>
          </w:r>
        </w:p>
      </w:docPartBody>
    </w:docPart>
    <w:docPart>
      <w:docPartPr>
        <w:name w:val="0A88266A8BF44C38BA7594E3049B3DA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C43FCB-B900-4219-AC06-78374C45FF6C}"/>
      </w:docPartPr>
      <w:docPartBody>
        <w:p w:rsidR="00000000" w:rsidRDefault="0009230A" w:rsidP="0009230A">
          <w:pPr>
            <w:pStyle w:val="0A88266A8BF44C38BA7594E3049B3DAE"/>
          </w:pPr>
          <w:r w:rsidRPr="009838DF">
            <w:rPr>
              <w:rStyle w:val="Platzhaltertext"/>
            </w:rPr>
            <w:t>Geben Sie alle Inhalte ein, die wiederholt werden sollen – einschließlich anderer Inhaltssteuerelemente. Sie können auch dieses Steuerelement um Tabellenzeilen herum einfügen, um Teile einer Tabelle zu wiederholen.</w:t>
          </w:r>
        </w:p>
      </w:docPartBody>
    </w:docPart>
    <w:docPart>
      <w:docPartPr>
        <w:name w:val="86D88C294248436E87E4C55697D7A4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95ABA-2F7E-4B54-8ECC-83942EAA5BE9}"/>
      </w:docPartPr>
      <w:docPartBody>
        <w:p w:rsidR="00000000" w:rsidRDefault="0009230A" w:rsidP="0009230A">
          <w:pPr>
            <w:pStyle w:val="86D88C294248436E87E4C55697D7A438"/>
          </w:pPr>
          <w:r w:rsidRPr="00564350">
            <w:rPr>
              <w:rStyle w:val="Platzhaltertext"/>
              <w:color w:val="FF0000"/>
            </w:rPr>
            <w:t xml:space="preserve">Textbaustein – </w:t>
          </w:r>
          <w:r>
            <w:rPr>
              <w:rStyle w:val="Platzhaltertext"/>
              <w:color w:val="FF0000"/>
            </w:rPr>
            <w:t xml:space="preserve">Therapien und </w:t>
          </w:r>
          <w:r w:rsidRPr="00564350">
            <w:rPr>
              <w:rStyle w:val="Platzhaltertext"/>
              <w:color w:val="FF0000"/>
            </w:rPr>
            <w:t>Basistherapeutika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E2023"/>
    <w:multiLevelType w:val="hybridMultilevel"/>
    <w:tmpl w:val="2A3E18A2"/>
    <w:lvl w:ilvl="0" w:tplc="33B4D26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372768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112"/>
    <w:rsid w:val="00004889"/>
    <w:rsid w:val="000409F9"/>
    <w:rsid w:val="000463F5"/>
    <w:rsid w:val="00054992"/>
    <w:rsid w:val="00082928"/>
    <w:rsid w:val="0009230A"/>
    <w:rsid w:val="000978ED"/>
    <w:rsid w:val="000B0BCD"/>
    <w:rsid w:val="001C0EEF"/>
    <w:rsid w:val="00200645"/>
    <w:rsid w:val="0021009B"/>
    <w:rsid w:val="00233AC7"/>
    <w:rsid w:val="002528A2"/>
    <w:rsid w:val="002A08E4"/>
    <w:rsid w:val="002A2BFC"/>
    <w:rsid w:val="002F53AD"/>
    <w:rsid w:val="00370E2C"/>
    <w:rsid w:val="003F700E"/>
    <w:rsid w:val="00434921"/>
    <w:rsid w:val="00451E16"/>
    <w:rsid w:val="00502DE7"/>
    <w:rsid w:val="00551C01"/>
    <w:rsid w:val="006270F8"/>
    <w:rsid w:val="00661273"/>
    <w:rsid w:val="006B172B"/>
    <w:rsid w:val="007155C6"/>
    <w:rsid w:val="007A00F1"/>
    <w:rsid w:val="007E45ED"/>
    <w:rsid w:val="007E5B6C"/>
    <w:rsid w:val="00823F26"/>
    <w:rsid w:val="00841474"/>
    <w:rsid w:val="00883664"/>
    <w:rsid w:val="00916074"/>
    <w:rsid w:val="009920E1"/>
    <w:rsid w:val="00A256A2"/>
    <w:rsid w:val="00A4111B"/>
    <w:rsid w:val="00A476AE"/>
    <w:rsid w:val="00A5565C"/>
    <w:rsid w:val="00A74600"/>
    <w:rsid w:val="00AC548E"/>
    <w:rsid w:val="00B416F0"/>
    <w:rsid w:val="00B85378"/>
    <w:rsid w:val="00BB0756"/>
    <w:rsid w:val="00BE70ED"/>
    <w:rsid w:val="00C1425B"/>
    <w:rsid w:val="00C46E59"/>
    <w:rsid w:val="00C65BE1"/>
    <w:rsid w:val="00CB2112"/>
    <w:rsid w:val="00CB304A"/>
    <w:rsid w:val="00D30C10"/>
    <w:rsid w:val="00E2378B"/>
    <w:rsid w:val="00E7044C"/>
    <w:rsid w:val="00EC5FC5"/>
    <w:rsid w:val="00EE7CF8"/>
    <w:rsid w:val="00F006CC"/>
    <w:rsid w:val="00F57886"/>
    <w:rsid w:val="00F6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uiPriority w:val="99"/>
    <w:rsid w:val="0009230A"/>
    <w:rPr>
      <w:color w:val="808080"/>
    </w:rPr>
  </w:style>
  <w:style w:type="paragraph" w:customStyle="1" w:styleId="6D2131D63FBF4A0B91857DABBB377AEF">
    <w:name w:val="6D2131D63FBF4A0B91857DABBB377AEF"/>
    <w:rsid w:val="00A4111B"/>
  </w:style>
  <w:style w:type="paragraph" w:customStyle="1" w:styleId="4CAE9E1F355649AE8F85A78EB0697533">
    <w:name w:val="4CAE9E1F355649AE8F85A78EB0697533"/>
    <w:rsid w:val="00A4111B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FE8BF24EF984C34A31DEF6CB1EDFA90">
    <w:name w:val="BFE8BF24EF984C34A31DEF6CB1EDFA90"/>
    <w:rsid w:val="00A4111B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715184119AC4726ACBDB6AC3261FF6F">
    <w:name w:val="9715184119AC4726ACBDB6AC3261FF6F"/>
    <w:rsid w:val="00A4111B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C290A8DF7FE40ABA388CE6BF6129D21">
    <w:name w:val="3C290A8DF7FE40ABA388CE6BF6129D21"/>
    <w:rsid w:val="00A4111B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D2131D63FBF4A0B91857DABBB377AEF1">
    <w:name w:val="6D2131D63FBF4A0B91857DABBB377AEF1"/>
    <w:rsid w:val="00A4111B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styleId="Hyperlink">
    <w:name w:val="Hyperlink"/>
    <w:uiPriority w:val="99"/>
    <w:unhideWhenUsed/>
    <w:rsid w:val="007E5B6C"/>
    <w:rPr>
      <w:color w:val="0000FF"/>
      <w:u w:val="single"/>
    </w:rPr>
  </w:style>
  <w:style w:type="paragraph" w:styleId="Listenabsatz">
    <w:name w:val="List Paragraph"/>
    <w:basedOn w:val="Standard"/>
    <w:uiPriority w:val="34"/>
    <w:qFormat/>
    <w:rsid w:val="007E5B6C"/>
    <w:pPr>
      <w:spacing w:after="0" w:line="240" w:lineRule="auto"/>
      <w:ind w:left="720"/>
      <w:contextualSpacing/>
    </w:pPr>
    <w:rPr>
      <w:rFonts w:ascii="Arial" w:eastAsia="Times New Roman" w:hAnsi="Arial" w:cs="Times New Roman"/>
      <w:szCs w:val="20"/>
    </w:rPr>
  </w:style>
  <w:style w:type="paragraph" w:styleId="Kopfzeile">
    <w:name w:val="header"/>
    <w:basedOn w:val="Standard"/>
    <w:link w:val="KopfzeileZchn"/>
    <w:rsid w:val="007E5B6C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Cs w:val="20"/>
    </w:rPr>
  </w:style>
  <w:style w:type="character" w:customStyle="1" w:styleId="KopfzeileZchn">
    <w:name w:val="Kopfzeile Zchn"/>
    <w:basedOn w:val="Absatz-Standardschriftart"/>
    <w:link w:val="Kopfzeile"/>
    <w:rsid w:val="007E5B6C"/>
    <w:rPr>
      <w:rFonts w:ascii="Arial" w:eastAsia="Times New Roman" w:hAnsi="Arial" w:cs="Times New Roman"/>
      <w:szCs w:val="20"/>
    </w:rPr>
  </w:style>
  <w:style w:type="paragraph" w:customStyle="1" w:styleId="BAD2A440E1694756BC043638FDA5340F">
    <w:name w:val="BAD2A440E1694756BC043638FDA5340F"/>
    <w:rsid w:val="007E5B6C"/>
  </w:style>
  <w:style w:type="paragraph" w:customStyle="1" w:styleId="3BBC2150C73E44D0BE4F843800434AAC">
    <w:name w:val="3BBC2150C73E44D0BE4F843800434AAC"/>
    <w:rsid w:val="007E5B6C"/>
  </w:style>
  <w:style w:type="paragraph" w:customStyle="1" w:styleId="40F5B640E3E44003866BD8604DB20D8D">
    <w:name w:val="40F5B640E3E44003866BD8604DB20D8D"/>
    <w:rsid w:val="007E5B6C"/>
  </w:style>
  <w:style w:type="paragraph" w:customStyle="1" w:styleId="DC44A9F34C4F4FE0ADB0ED32A8824510">
    <w:name w:val="DC44A9F34C4F4FE0ADB0ED32A8824510"/>
    <w:rsid w:val="007E5B6C"/>
  </w:style>
  <w:style w:type="paragraph" w:customStyle="1" w:styleId="32F7C7A1A1BD4AA68AAC164902807276">
    <w:name w:val="32F7C7A1A1BD4AA68AAC164902807276"/>
    <w:rsid w:val="007E5B6C"/>
  </w:style>
  <w:style w:type="paragraph" w:customStyle="1" w:styleId="1F5CDCB8C02E47A7AF742A482D5FA3CF">
    <w:name w:val="1F5CDCB8C02E47A7AF742A482D5FA3CF"/>
    <w:rsid w:val="007E5B6C"/>
  </w:style>
  <w:style w:type="paragraph" w:customStyle="1" w:styleId="07C15C00D6EC4C2599CDC2A815D8BB57">
    <w:name w:val="07C15C00D6EC4C2599CDC2A815D8BB57"/>
    <w:rsid w:val="007E5B6C"/>
  </w:style>
  <w:style w:type="paragraph" w:customStyle="1" w:styleId="4020A37B422A42E9B009D1307DCAC052">
    <w:name w:val="4020A37B422A42E9B009D1307DCAC052"/>
    <w:rsid w:val="007E5B6C"/>
  </w:style>
  <w:style w:type="paragraph" w:customStyle="1" w:styleId="06F0F7269E0A44BFBAF165BA3665A6C9">
    <w:name w:val="06F0F7269E0A44BFBAF165BA3665A6C9"/>
    <w:rsid w:val="007E5B6C"/>
  </w:style>
  <w:style w:type="paragraph" w:customStyle="1" w:styleId="4CE7028BE34A4DAEA23D601253D338E1">
    <w:name w:val="4CE7028BE34A4DAEA23D601253D338E1"/>
    <w:rsid w:val="007E5B6C"/>
  </w:style>
  <w:style w:type="paragraph" w:customStyle="1" w:styleId="6E6EAB215D074464871030F4388FAB95">
    <w:name w:val="6E6EAB215D074464871030F4388FAB95"/>
    <w:rsid w:val="007E5B6C"/>
  </w:style>
  <w:style w:type="paragraph" w:customStyle="1" w:styleId="8A8339F84E9A4B278F5FD79B3C512B1F">
    <w:name w:val="8A8339F84E9A4B278F5FD79B3C512B1F"/>
    <w:rsid w:val="007E5B6C"/>
  </w:style>
  <w:style w:type="paragraph" w:customStyle="1" w:styleId="B7DC92355AF5401D9CFF12E68C933C5D">
    <w:name w:val="B7DC92355AF5401D9CFF12E68C933C5D"/>
    <w:rsid w:val="007E5B6C"/>
  </w:style>
  <w:style w:type="paragraph" w:customStyle="1" w:styleId="4CAE9E1F355649AE8F85A78EB06975339">
    <w:name w:val="4CAE9E1F355649AE8F85A78EB06975339"/>
    <w:rsid w:val="0066127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FE8BF24EF984C34A31DEF6CB1EDFA909">
    <w:name w:val="BFE8BF24EF984C34A31DEF6CB1EDFA909"/>
    <w:rsid w:val="0066127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715184119AC4726ACBDB6AC3261FF6F9">
    <w:name w:val="9715184119AC4726ACBDB6AC3261FF6F9"/>
    <w:rsid w:val="0066127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C290A8DF7FE40ABA388CE6BF6129D211">
    <w:name w:val="3C290A8DF7FE40ABA388CE6BF6129D211"/>
    <w:rsid w:val="0066127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1BB688CC5C144184AE6D384FF4C65B531">
    <w:name w:val="1BB688CC5C144184AE6D384FF4C65B531"/>
    <w:rsid w:val="00661273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4CAE9E1F355649AE8F85A78EB06975331">
    <w:name w:val="4CAE9E1F355649AE8F85A78EB06975331"/>
    <w:rsid w:val="000B0BCD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BFE8BF24EF984C34A31DEF6CB1EDFA901">
    <w:name w:val="BFE8BF24EF984C34A31DEF6CB1EDFA901"/>
    <w:rsid w:val="000B0BCD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9715184119AC4726ACBDB6AC3261FF6F1">
    <w:name w:val="9715184119AC4726ACBDB6AC3261FF6F1"/>
    <w:rsid w:val="000B0BCD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C290A8DF7FE40ABA388CE6BF6129D212">
    <w:name w:val="3C290A8DF7FE40ABA388CE6BF6129D212"/>
    <w:rsid w:val="000B0BCD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6D2131D63FBF4A0B91857DABBB377AEF2">
    <w:name w:val="6D2131D63FBF4A0B91857DABBB377AEF2"/>
    <w:rsid w:val="000B0BCD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customStyle="1" w:styleId="3301AD881E1C4B31864115A944F34FF2">
    <w:name w:val="3301AD881E1C4B31864115A944F34FF2"/>
    <w:rsid w:val="002A2B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6A9986B0848445B89DE4F24EFF2CA46F">
    <w:name w:val="6A9986B0848445B89DE4F24EFF2CA46F"/>
    <w:rsid w:val="002A2B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AEF05A246DB6445C996BF2150AF22510">
    <w:name w:val="AEF05A246DB6445C996BF2150AF22510"/>
    <w:rsid w:val="002A2B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3F35777DA244887BF02B925C8B0D6C0">
    <w:name w:val="B3F35777DA244887BF02B925C8B0D6C0"/>
    <w:rsid w:val="002A2B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D65C62D0AB1486E86CDDD25C852ABD0">
    <w:name w:val="8D65C62D0AB1486E86CDDD25C852ABD0"/>
    <w:rsid w:val="002A2BFC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EC39B3CEB2A34A32802ABA87501A96AB">
    <w:name w:val="EC39B3CEB2A34A32802ABA87501A96AB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EBBA38B5C8645A59E412FB4D73F9B54">
    <w:name w:val="DEBBA38B5C8645A59E412FB4D73F9B54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A34DCBC97704D2EA5001E16B10F76E6">
    <w:name w:val="BA34DCBC97704D2EA5001E16B10F76E6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BE4380228A84414CB0477B70BDB00330">
    <w:name w:val="BE4380228A84414CB0477B70BDB00330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D3FA726D2914106BB24E2A6B8F7FB57">
    <w:name w:val="3D3FA726D2914106BB24E2A6B8F7FB57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361ACAF5CBC64923BEFE153EEBB1DBC6">
    <w:name w:val="361ACAF5CBC64923BEFE153EEBB1DBC6"/>
    <w:rsid w:val="002528A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4152F25876804FA5B8755EE4017A54F4">
    <w:name w:val="4152F25876804FA5B8755EE4017A54F4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F651A3D6E8EB44A3AADDBC480C3B74AC">
    <w:name w:val="F651A3D6E8EB44A3AADDBC480C3B74AC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54A3D03BD9AE4DD4A5DDD2A6A639F527">
    <w:name w:val="54A3D03BD9AE4DD4A5DDD2A6A639F527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D65B3683B5E04A24898F6126EFDF5E18">
    <w:name w:val="D65B3683B5E04A24898F6126EFDF5E18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0E69041695D4F6CAC4D1FB7113BB741">
    <w:name w:val="90E69041695D4F6CAC4D1FB7113BB741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150AC6860C374792AFF65982A36F1181">
    <w:name w:val="150AC6860C374792AFF65982A36F1181"/>
    <w:rsid w:val="0021009B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C11977A1921E491CABE10A2BBCDDE52F">
    <w:name w:val="C11977A1921E491CABE10A2BBCDDE52F"/>
    <w:rsid w:val="000923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0A88266A8BF44C38BA7594E3049B3DAE">
    <w:name w:val="0A88266A8BF44C38BA7594E3049B3DAE"/>
    <w:rsid w:val="0009230A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86D88C294248436E87E4C55697D7A438">
    <w:name w:val="86D88C294248436E87E4C55697D7A438"/>
    <w:rsid w:val="0009230A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754807869375E4CA348A864A030BE78" ma:contentTypeVersion="10" ma:contentTypeDescription="Ein neues Dokument erstellen." ma:contentTypeScope="" ma:versionID="9cf016f09813cf33cbed1937fe637510">
  <xsd:schema xmlns:xsd="http://www.w3.org/2001/XMLSchema" xmlns:xs="http://www.w3.org/2001/XMLSchema" xmlns:p="http://schemas.microsoft.com/office/2006/metadata/properties" xmlns:ns2="7dac5fff-4400-465a-9b31-cf38160e7801" targetNamespace="http://schemas.microsoft.com/office/2006/metadata/properties" ma:root="true" ma:fieldsID="b54c2a7520d53643ddee210ba1eb4055" ns2:_="">
    <xsd:import namespace="7dac5fff-4400-465a-9b31-cf38160e78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ac5fff-4400-465a-9b31-cf38160e78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2df73da6-3f2c-4f63-ab01-70b5db7e7a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ac5fff-4400-465a-9b31-cf38160e78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A64BA7-08E3-476E-BA22-695A320300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ac5fff-4400-465a-9b31-cf38160e78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839F7-AB62-42C7-934B-149D48016E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389CD0F-1506-4AEC-AD2F-887E28945802}">
  <ds:schemaRefs>
    <ds:schemaRef ds:uri="http://schemas.microsoft.com/office/2006/metadata/properties"/>
    <ds:schemaRef ds:uri="http://schemas.microsoft.com/office/infopath/2007/PartnerControls"/>
    <ds:schemaRef ds:uri="7dac5fff-4400-465a-9b31-cf38160e780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A6450.dotx</Template>
  <TotalTime>0</TotalTime>
  <Pages>1</Pages>
  <Words>64</Words>
  <Characters>405</Characters>
  <Application>Microsoft Office Word</Application>
  <DocSecurity>0</DocSecurity>
  <Lines>3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1</vt:i4>
      </vt:variant>
    </vt:vector>
  </HeadingPairs>
  <TitlesOfParts>
    <vt:vector size="2" baseType="lpstr">
      <vt:lpstr>Auftrag ambulante Behandlung vor Anerkennung einer BK 5101</vt:lpstr>
      <vt:lpstr>Erkrankung &lt;&gt;, geb. &lt;&gt;</vt:lpstr>
    </vt:vector>
  </TitlesOfParts>
  <Company>DGUV</Company>
  <LinksUpToDate>false</LinksUpToDate>
  <CharactersWithSpaces>468</CharactersWithSpaces>
  <SharedDoc>false</SharedDoc>
  <HyperlinkBase>www.dguv.de/formtexte</HyperlinkBase>
  <HLinks>
    <vt:vector size="12" baseType="variant">
      <vt:variant>
        <vt:i4>7405605</vt:i4>
      </vt:variant>
      <vt:variant>
        <vt:i4>24</vt:i4>
      </vt:variant>
      <vt:variant>
        <vt:i4>0</vt:i4>
      </vt:variant>
      <vt:variant>
        <vt:i4>5</vt:i4>
      </vt:variant>
      <vt:variant>
        <vt:lpwstr>http://www.dguv.de/</vt:lpwstr>
      </vt:variant>
      <vt:variant>
        <vt:lpwstr/>
      </vt:variant>
      <vt:variant>
        <vt:i4>7405605</vt:i4>
      </vt:variant>
      <vt:variant>
        <vt:i4>18</vt:i4>
      </vt:variant>
      <vt:variant>
        <vt:i4>0</vt:i4>
      </vt:variant>
      <vt:variant>
        <vt:i4>5</vt:i4>
      </vt:variant>
      <vt:variant>
        <vt:lpwstr>http://www.dguv.de/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Auftrag ambulante Behandlung vor Anerkennung einer BK 5101</dc:title>
  <dc:subject>0426</dc:subject>
  <dc:creator>AG Formtexte</dc:creator>
  <cp:lastModifiedBy>Pukies, Kristin</cp:lastModifiedBy>
  <cp:revision>9</cp:revision>
  <cp:lastPrinted>2016-09-15T09:51:00Z</cp:lastPrinted>
  <dcterms:created xsi:type="dcterms:W3CDTF">2026-02-17T11:50:00Z</dcterms:created>
  <dcterms:modified xsi:type="dcterms:W3CDTF">2026-04-24T07:13:00Z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text">
    <vt:lpwstr>A 6450</vt:lpwstr>
  </property>
  <property fmtid="{D5CDD505-2E9C-101B-9397-08002B2CF9AE}" pid="3" name="Stand">
    <vt:lpwstr>0426</vt:lpwstr>
  </property>
  <property fmtid="{D5CDD505-2E9C-101B-9397-08002B2CF9AE}" pid="4" name="Bezeichnung">
    <vt:lpwstr>Auftrag ambulante Behandlung vor Anerkennung einer BK 5101</vt:lpwstr>
  </property>
  <property fmtid="{D5CDD505-2E9C-101B-9397-08002B2CF9AE}" pid="5" name="Speicherort">
    <vt:lpwstr> </vt:lpwstr>
  </property>
  <property fmtid="{D5CDD505-2E9C-101B-9397-08002B2CF9AE}" pid="6" name="Hinweise">
    <vt:lpwstr> </vt:lpwstr>
  </property>
  <property fmtid="{D5CDD505-2E9C-101B-9397-08002B2CF9AE}" pid="7" name="Unterschrift">
    <vt:lpwstr> </vt:lpwstr>
  </property>
  <property fmtid="{D5CDD505-2E9C-101B-9397-08002B2CF9AE}" pid="8" name="BG_eigen">
    <vt:lpwstr> </vt:lpwstr>
  </property>
  <property fmtid="{D5CDD505-2E9C-101B-9397-08002B2CF9AE}" pid="9" name="MSIP_Label_7545839c-a198-4d87-a0d2-c07b8aa32614_Enabled">
    <vt:lpwstr>true</vt:lpwstr>
  </property>
  <property fmtid="{D5CDD505-2E9C-101B-9397-08002B2CF9AE}" pid="10" name="MSIP_Label_7545839c-a198-4d87-a0d2-c07b8aa32614_SetDate">
    <vt:lpwstr>2026-02-17T11:50:13Z</vt:lpwstr>
  </property>
  <property fmtid="{D5CDD505-2E9C-101B-9397-08002B2CF9AE}" pid="11" name="MSIP_Label_7545839c-a198-4d87-a0d2-c07b8aa32614_Method">
    <vt:lpwstr>Standard</vt:lpwstr>
  </property>
  <property fmtid="{D5CDD505-2E9C-101B-9397-08002B2CF9AE}" pid="12" name="MSIP_Label_7545839c-a198-4d87-a0d2-c07b8aa32614_Name">
    <vt:lpwstr>Öffentlich</vt:lpwstr>
  </property>
  <property fmtid="{D5CDD505-2E9C-101B-9397-08002B2CF9AE}" pid="13" name="MSIP_Label_7545839c-a198-4d87-a0d2-c07b8aa32614_SiteId">
    <vt:lpwstr>f3987bed-0f17-4307-a6bb-a2ae861736b7</vt:lpwstr>
  </property>
  <property fmtid="{D5CDD505-2E9C-101B-9397-08002B2CF9AE}" pid="14" name="MSIP_Label_7545839c-a198-4d87-a0d2-c07b8aa32614_ActionId">
    <vt:lpwstr>3708ef42-8db8-428e-a8c7-52d529f30c0c</vt:lpwstr>
  </property>
  <property fmtid="{D5CDD505-2E9C-101B-9397-08002B2CF9AE}" pid="15" name="MSIP_Label_7545839c-a198-4d87-a0d2-c07b8aa32614_ContentBits">
    <vt:lpwstr>0</vt:lpwstr>
  </property>
  <property fmtid="{D5CDD505-2E9C-101B-9397-08002B2CF9AE}" pid="16" name="MSIP_Label_7545839c-a198-4d87-a0d2-c07b8aa32614_Tag">
    <vt:lpwstr>10, 3, 0, 1</vt:lpwstr>
  </property>
  <property fmtid="{D5CDD505-2E9C-101B-9397-08002B2CF9AE}" pid="17" name="ContentTypeId">
    <vt:lpwstr>0x010100F754807869375E4CA348A864A030BE78</vt:lpwstr>
  </property>
  <property fmtid="{D5CDD505-2E9C-101B-9397-08002B2CF9AE}" pid="18" name="MediaServiceImageTags">
    <vt:lpwstr/>
  </property>
</Properties>
</file>